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AF696" w14:textId="77777777" w:rsidR="006D7C6E" w:rsidRPr="00D14DE6" w:rsidRDefault="006D7C6E" w:rsidP="006D7C6E">
      <w:pPr>
        <w:pBdr>
          <w:top w:val="single" w:sz="4" w:space="1" w:color="auto"/>
        </w:pBdr>
        <w:tabs>
          <w:tab w:val="center" w:pos="4680"/>
          <w:tab w:val="right" w:pos="9360"/>
        </w:tabs>
        <w:spacing w:before="240" w:after="0" w:line="240" w:lineRule="auto"/>
        <w:jc w:val="right"/>
        <w:rPr>
          <w:rFonts w:ascii="Helvetica" w:eastAsia="Times New Roman" w:hAnsi="Helvetica" w:cs="Times New Roman"/>
          <w:b/>
          <w:bCs/>
          <w:color w:val="ACBE25"/>
          <w:sz w:val="32"/>
          <w:szCs w:val="36"/>
          <w:lang w:eastAsia="x-none"/>
        </w:rPr>
      </w:pPr>
      <w:r w:rsidRPr="00D14DE6">
        <w:rPr>
          <w:rFonts w:ascii="Helvetica" w:eastAsia="Times New Roman" w:hAnsi="Helvetica" w:cs="Times New Roman"/>
          <w:b/>
          <w:bCs/>
          <w:color w:val="ACBE25"/>
          <w:sz w:val="32"/>
          <w:szCs w:val="36"/>
          <w:lang w:eastAsia="x-none"/>
        </w:rPr>
        <w:t>Traveller accommodation grant programme</w:t>
      </w:r>
    </w:p>
    <w:p w14:paraId="3ACAF697" w14:textId="323C8C12" w:rsidR="006D7C6E" w:rsidRPr="00D14DE6" w:rsidRDefault="006D7C6E" w:rsidP="006D7C6E">
      <w:pPr>
        <w:tabs>
          <w:tab w:val="center" w:pos="4680"/>
          <w:tab w:val="right" w:pos="9360"/>
        </w:tabs>
        <w:spacing w:after="120" w:line="240" w:lineRule="auto"/>
        <w:jc w:val="right"/>
        <w:rPr>
          <w:rFonts w:ascii="Helvetica" w:eastAsia="Times New Roman" w:hAnsi="Helvetica" w:cs="Times New Roman"/>
          <w:color w:val="ACBE25"/>
          <w:sz w:val="32"/>
          <w:szCs w:val="36"/>
          <w:lang w:eastAsia="x-none"/>
        </w:rPr>
      </w:pPr>
      <w:r w:rsidRPr="00D14DE6">
        <w:rPr>
          <w:rFonts w:ascii="Helvetica" w:eastAsia="Times New Roman" w:hAnsi="Helvetica" w:cs="Times New Roman"/>
          <w:b/>
          <w:bCs/>
          <w:color w:val="ACBE25"/>
          <w:sz w:val="32"/>
          <w:szCs w:val="36"/>
          <w:lang w:eastAsia="x-none"/>
        </w:rPr>
        <w:t xml:space="preserve">guidelines </w:t>
      </w:r>
      <w:r w:rsidRPr="00D14DE6">
        <w:rPr>
          <w:rFonts w:ascii="Helvetica" w:eastAsia="Times New Roman" w:hAnsi="Helvetica" w:cs="Times New Roman"/>
          <w:b/>
          <w:bCs/>
          <w:color w:val="ACBE25"/>
          <w:sz w:val="32"/>
          <w:szCs w:val="36"/>
          <w:lang w:val="x-none" w:eastAsia="x-none"/>
        </w:rPr>
        <w:t>20</w:t>
      </w:r>
      <w:r w:rsidRPr="00D14DE6">
        <w:rPr>
          <w:rFonts w:ascii="Helvetica" w:eastAsia="Times New Roman" w:hAnsi="Helvetica" w:cs="Times New Roman"/>
          <w:b/>
          <w:bCs/>
          <w:color w:val="ACBE25"/>
          <w:sz w:val="32"/>
          <w:szCs w:val="36"/>
          <w:lang w:eastAsia="x-none"/>
        </w:rPr>
        <w:t>2</w:t>
      </w:r>
      <w:r w:rsidR="00F676AD">
        <w:rPr>
          <w:rFonts w:ascii="Helvetica" w:eastAsia="Times New Roman" w:hAnsi="Helvetica" w:cs="Times New Roman"/>
          <w:b/>
          <w:bCs/>
          <w:color w:val="ACBE25"/>
          <w:sz w:val="32"/>
          <w:szCs w:val="36"/>
          <w:lang w:eastAsia="x-none"/>
        </w:rPr>
        <w:t>3</w:t>
      </w:r>
    </w:p>
    <w:p w14:paraId="3ACAF698" w14:textId="77777777" w:rsidR="0091140D" w:rsidRDefault="0091140D" w:rsidP="006D7C6E">
      <w:pPr>
        <w:spacing w:line="240" w:lineRule="auto"/>
      </w:pPr>
    </w:p>
    <w:p w14:paraId="3ACAF69A" w14:textId="2C6DB043" w:rsidR="006D7C6E" w:rsidRDefault="006D7C6E" w:rsidP="006D7C6E">
      <w:pPr>
        <w:spacing w:line="240" w:lineRule="auto"/>
      </w:pPr>
      <w:r w:rsidRPr="00FE3E70">
        <w:t xml:space="preserve">St Stephen’s Green Trust (SSGT) </w:t>
      </w:r>
      <w:r>
        <w:t xml:space="preserve">has a strategic goal of supporting the </w:t>
      </w:r>
      <w:r w:rsidRPr="00C00E32">
        <w:rPr>
          <w:b/>
        </w:rPr>
        <w:t>provision of culturally appropriate, secure, quality accommodation for Travellers</w:t>
      </w:r>
      <w:r>
        <w:t xml:space="preserve"> </w:t>
      </w:r>
      <w:r w:rsidRPr="00FE3E70">
        <w:t xml:space="preserve">by strengthening organising and campaigning; improving awareness and attitude towards </w:t>
      </w:r>
      <w:r>
        <w:t xml:space="preserve">the </w:t>
      </w:r>
      <w:r w:rsidRPr="00FE3E70">
        <w:t>need for change; strengthening solidarity and improving the policy and legislative framework for the provision of accommodation.</w:t>
      </w:r>
      <w:r>
        <w:t xml:space="preserve"> This is a </w:t>
      </w:r>
      <w:r w:rsidR="00BB17B4">
        <w:t>ten-</w:t>
      </w:r>
      <w:r w:rsidR="00195127">
        <w:t xml:space="preserve">year </w:t>
      </w:r>
      <w:r>
        <w:t xml:space="preserve">programme (2018-2027) </w:t>
      </w:r>
      <w:r w:rsidR="00091C52">
        <w:t xml:space="preserve">that is guided by four </w:t>
      </w:r>
      <w:r w:rsidR="006B436E">
        <w:t xml:space="preserve">intended outcomes: </w:t>
      </w:r>
    </w:p>
    <w:p w14:paraId="1B27ED68" w14:textId="77777777" w:rsidR="00091C52" w:rsidRPr="00361405" w:rsidRDefault="00091C52" w:rsidP="00E07E68">
      <w:pPr>
        <w:spacing w:line="240" w:lineRule="auto"/>
        <w:ind w:left="720"/>
      </w:pPr>
      <w:r w:rsidRPr="00734A81">
        <w:rPr>
          <w:b/>
        </w:rPr>
        <w:t>Outcome 1: strengthened support through organising and campaigning</w:t>
      </w:r>
      <w:r w:rsidRPr="00361405">
        <w:t>: we are interested in work to support activist groups (particularly young people) to hold local and national government to account for the under-provision of accommodation</w:t>
      </w:r>
      <w:r w:rsidRPr="00361405">
        <w:rPr>
          <w:rStyle w:val="FootnoteReference"/>
        </w:rPr>
        <w:footnoteReference w:id="2"/>
      </w:r>
      <w:r w:rsidRPr="00361405">
        <w:t xml:space="preserve">, using rights-based approaches. This may include support for broad-based coalitions of national and regional organisations to mobilise around an agreed campaign to achieve the right to accommodation. </w:t>
      </w:r>
    </w:p>
    <w:p w14:paraId="65CB5C69" w14:textId="77777777" w:rsidR="00091C52" w:rsidRDefault="00091C52" w:rsidP="00E07E68">
      <w:pPr>
        <w:spacing w:after="0" w:line="240" w:lineRule="auto"/>
        <w:ind w:left="720"/>
      </w:pPr>
      <w:r w:rsidRPr="00734A81">
        <w:rPr>
          <w:b/>
        </w:rPr>
        <w:t xml:space="preserve">Outcome 2: improved awareness of and attitude towards need for change in how accommodation is being delivered: </w:t>
      </w:r>
      <w:r w:rsidRPr="00361405">
        <w:t>work which results in duty bearers (local authority management, politicians and others) acknowledging the need for change and acting accordingly; work which leads to increased awareness of the particular challenges and obstacles to the provision of accommodation among specific target groups and where media and other analysis on housing and homelessness is more likely to refer to the particular issues facing Travellers.</w:t>
      </w:r>
    </w:p>
    <w:p w14:paraId="13E1F357" w14:textId="77777777" w:rsidR="00EC4628" w:rsidRDefault="00EC4628" w:rsidP="00734A81">
      <w:pPr>
        <w:spacing w:after="0" w:line="240" w:lineRule="auto"/>
      </w:pPr>
    </w:p>
    <w:p w14:paraId="69D92938" w14:textId="77777777" w:rsidR="00091C52" w:rsidRDefault="00091C52" w:rsidP="00E07E68">
      <w:pPr>
        <w:spacing w:after="0" w:line="240" w:lineRule="auto"/>
        <w:ind w:left="720"/>
      </w:pPr>
      <w:r w:rsidRPr="00734A81">
        <w:rPr>
          <w:b/>
        </w:rPr>
        <w:t xml:space="preserve">Outcome 3: Strengthened alliances: </w:t>
      </w:r>
      <w:r w:rsidRPr="00361405">
        <w:t>work which leads to a greater number of Traveller and non-Traveller ‘champions for change’ and improved relationships between stakeholders, building solidarity and alliances.</w:t>
      </w:r>
    </w:p>
    <w:p w14:paraId="630F8101" w14:textId="77777777" w:rsidR="00EC4628" w:rsidRPr="00361405" w:rsidRDefault="00EC4628" w:rsidP="00734A81">
      <w:pPr>
        <w:spacing w:after="0" w:line="240" w:lineRule="auto"/>
      </w:pPr>
    </w:p>
    <w:p w14:paraId="242675CD" w14:textId="510E2575" w:rsidR="00091C52" w:rsidRDefault="43A5C88E" w:rsidP="00E07E68">
      <w:pPr>
        <w:spacing w:line="240" w:lineRule="auto"/>
        <w:ind w:left="720"/>
      </w:pPr>
      <w:r w:rsidRPr="43A5C88E">
        <w:rPr>
          <w:b/>
          <w:bCs/>
        </w:rPr>
        <w:t xml:space="preserve">Outcome 4: improved policies, legislation and change to current practice: </w:t>
      </w:r>
      <w:r>
        <w:t>work which leads changes in policy and practice and where local and national structures charged with the delivery of accommodation are operating more effectively; work which supports change to legislation, policy and structures to better support the delivery of accommodation.</w:t>
      </w:r>
    </w:p>
    <w:p w14:paraId="1C445F37" w14:textId="77777777" w:rsidR="00442DB1" w:rsidRDefault="00442DB1" w:rsidP="006D7C6E">
      <w:pPr>
        <w:spacing w:line="240" w:lineRule="auto"/>
        <w:rPr>
          <w:b/>
          <w:bCs/>
        </w:rPr>
      </w:pPr>
    </w:p>
    <w:p w14:paraId="4834FF72" w14:textId="0446695A" w:rsidR="00734A81" w:rsidRDefault="00734A81" w:rsidP="006D7C6E">
      <w:pPr>
        <w:spacing w:line="240" w:lineRule="auto"/>
        <w:rPr>
          <w:b/>
          <w:bCs/>
        </w:rPr>
      </w:pPr>
      <w:r>
        <w:rPr>
          <w:b/>
          <w:bCs/>
        </w:rPr>
        <w:t>Small Grants Scheme 2023</w:t>
      </w:r>
    </w:p>
    <w:p w14:paraId="3ACAF69B" w14:textId="1FEC52E6" w:rsidR="006D7C6E" w:rsidRDefault="006D7C6E" w:rsidP="006D7C6E">
      <w:pPr>
        <w:spacing w:line="240" w:lineRule="auto"/>
      </w:pPr>
      <w:r>
        <w:t>We are currently supporting a small number of Traveller organisations with multi-annual grants which are working in a strategic way to hold duty bearers to account for the provision of Traveller accommodation</w:t>
      </w:r>
      <w:r w:rsidR="00BB17B4">
        <w:t xml:space="preserve"> and are keenly aware </w:t>
      </w:r>
      <w:r w:rsidR="00687AA9">
        <w:t xml:space="preserve">that </w:t>
      </w:r>
      <w:r w:rsidR="003D737F">
        <w:t>a significant evidence</w:t>
      </w:r>
      <w:r w:rsidR="001E2EC0">
        <w:t xml:space="preserve"> base </w:t>
      </w:r>
      <w:r w:rsidR="003D737F">
        <w:t xml:space="preserve">has been </w:t>
      </w:r>
      <w:r w:rsidR="001E2EC0">
        <w:t xml:space="preserve">established and a phenomenal quantum of work </w:t>
      </w:r>
      <w:r w:rsidR="003D737F">
        <w:t xml:space="preserve">is already </w:t>
      </w:r>
      <w:r w:rsidR="001E2EC0">
        <w:t xml:space="preserve">underway to </w:t>
      </w:r>
      <w:r w:rsidR="00D34181">
        <w:t xml:space="preserve">challenge existing systems with a view to better outcomes for Travellers. </w:t>
      </w:r>
    </w:p>
    <w:p w14:paraId="5E297424" w14:textId="3AB9F48B" w:rsidR="00214F20" w:rsidRDefault="4DC31CFD" w:rsidP="006D7C6E">
      <w:pPr>
        <w:spacing w:line="240" w:lineRule="auto"/>
      </w:pPr>
      <w:r w:rsidRPr="003723FC">
        <w:lastRenderedPageBreak/>
        <w:t>Working with groups over the last five years, we have witnessed a frustration at the slow response of powerholders to effect the change that is desperately needed in the face of a Traveller homelessness crisis. With that in mind, we have established a small grant scheme offering funding of up to €6,000 to Traveller-led</w:t>
      </w:r>
      <w:r w:rsidR="005C59FB" w:rsidRPr="003723FC">
        <w:rPr>
          <w:rStyle w:val="FootnoteReference"/>
        </w:rPr>
        <w:footnoteReference w:id="3"/>
      </w:r>
      <w:r w:rsidRPr="003723FC">
        <w:t xml:space="preserve"> groups </w:t>
      </w:r>
      <w:r w:rsidR="003723FC">
        <w:t xml:space="preserve">on the island of Ireland who are </w:t>
      </w:r>
      <w:r w:rsidRPr="003723FC">
        <w:t>already working on the issue of accommodation to develop innovative solutions to accelerate this change and to build greater momentum around existing campaigns.</w:t>
      </w:r>
      <w:r>
        <w:t xml:space="preserve"> </w:t>
      </w:r>
    </w:p>
    <w:p w14:paraId="3EB57AB2" w14:textId="63094E44" w:rsidR="00214F20" w:rsidRDefault="00214F20" w:rsidP="006D7C6E">
      <w:pPr>
        <w:spacing w:line="240" w:lineRule="auto"/>
      </w:pPr>
      <w:r>
        <w:t xml:space="preserve">The aim of the fund is to </w:t>
      </w:r>
      <w:r w:rsidR="00DE02D1">
        <w:t xml:space="preserve">support change-making </w:t>
      </w:r>
      <w:r w:rsidR="004F5D7F">
        <w:t xml:space="preserve">activities </w:t>
      </w:r>
      <w:r w:rsidR="00DE02D1">
        <w:t>rather than service delivery</w:t>
      </w:r>
      <w:r w:rsidR="004F5D7F">
        <w:t>. E</w:t>
      </w:r>
      <w:r w:rsidR="00DE02D1">
        <w:t xml:space="preserve">xamples of work that may be funded </w:t>
      </w:r>
      <w:r w:rsidR="00533647">
        <w:t xml:space="preserve">could </w:t>
      </w:r>
      <w:r w:rsidR="00DE02D1">
        <w:t xml:space="preserve">include (but </w:t>
      </w:r>
      <w:r w:rsidR="00DD0A50">
        <w:t>are</w:t>
      </w:r>
      <w:r w:rsidR="008F1A04">
        <w:t xml:space="preserve"> not</w:t>
      </w:r>
      <w:r w:rsidR="00DE02D1">
        <w:t xml:space="preserve"> limited to)</w:t>
      </w:r>
      <w:r w:rsidR="00533647">
        <w:t xml:space="preserve"> </w:t>
      </w:r>
      <w:r w:rsidR="007E120D">
        <w:t xml:space="preserve">campaign strategy development, </w:t>
      </w:r>
      <w:r w:rsidR="0033014E">
        <w:t xml:space="preserve">additional (internal or external) capacity </w:t>
      </w:r>
      <w:r w:rsidR="00015447">
        <w:t>for</w:t>
      </w:r>
      <w:r w:rsidR="0033014E">
        <w:t xml:space="preserve"> specific areas such</w:t>
      </w:r>
      <w:r w:rsidR="00200573">
        <w:t xml:space="preserve"> as</w:t>
      </w:r>
      <w:r w:rsidR="0033014E">
        <w:t xml:space="preserve"> </w:t>
      </w:r>
      <w:r w:rsidR="00200573">
        <w:t>communications and strategic advocacy</w:t>
      </w:r>
      <w:r w:rsidR="006E05EF">
        <w:t xml:space="preserve">, </w:t>
      </w:r>
      <w:r w:rsidR="005C3794">
        <w:t>collaborative proposals that promote movement building</w:t>
      </w:r>
      <w:r w:rsidR="00941177">
        <w:t xml:space="preserve">, work that supports </w:t>
      </w:r>
      <w:r w:rsidR="00B170A8">
        <w:t>or develops existing leaders</w:t>
      </w:r>
      <w:r w:rsidR="004940B6">
        <w:t xml:space="preserve"> </w:t>
      </w:r>
      <w:r w:rsidR="000D7E23">
        <w:t xml:space="preserve">and work that may lead to </w:t>
      </w:r>
      <w:r w:rsidR="004940B6">
        <w:t xml:space="preserve">the establishment of a networked cohort of </w:t>
      </w:r>
      <w:r w:rsidR="00734975">
        <w:t>organisations leading on the issue of accommodation</w:t>
      </w:r>
      <w:r w:rsidR="004940B6">
        <w:t xml:space="preserve">. </w:t>
      </w:r>
    </w:p>
    <w:p w14:paraId="28020743" w14:textId="41C1BE18" w:rsidR="006C2E52" w:rsidRDefault="00EC0843" w:rsidP="006C2E52">
      <w:pPr>
        <w:spacing w:after="0" w:line="240" w:lineRule="auto"/>
        <w:rPr>
          <w:rFonts w:cstheme="minorHAnsi"/>
        </w:rPr>
      </w:pPr>
      <w:r>
        <w:t>Funding for activities such as research/data gathering, training workshops or ongoing service delivery are unlikely to be supported through the fund unless a compelling case can be m</w:t>
      </w:r>
      <w:r w:rsidR="006C2E52">
        <w:t xml:space="preserve">ade for how these activities </w:t>
      </w:r>
      <w:r w:rsidR="000A6ABA">
        <w:t>will</w:t>
      </w:r>
      <w:r w:rsidR="006C2E52">
        <w:t xml:space="preserve"> accelerate change. </w:t>
      </w:r>
      <w:r w:rsidR="006C2E52" w:rsidRPr="002560C5">
        <w:rPr>
          <w:rFonts w:cstheme="minorHAnsi"/>
        </w:rPr>
        <w:t xml:space="preserve">We are </w:t>
      </w:r>
      <w:r w:rsidR="006C2E52">
        <w:rPr>
          <w:rFonts w:cstheme="minorHAnsi"/>
        </w:rPr>
        <w:t xml:space="preserve">also </w:t>
      </w:r>
      <w:r w:rsidR="006C2E52" w:rsidRPr="002560C5">
        <w:rPr>
          <w:rFonts w:cstheme="minorHAnsi"/>
        </w:rPr>
        <w:t>unable to fund capital costs; general requests for funding; retrospective funding and individuals. We generally only fund registered charities but may consider other not-for-profit organisations.</w:t>
      </w:r>
      <w:r w:rsidR="006F1F83" w:rsidRPr="006F1F83">
        <w:t xml:space="preserve"> </w:t>
      </w:r>
      <w:r w:rsidR="006F1F83" w:rsidRPr="00203DEA">
        <w:t xml:space="preserve">Find out if your group is eligible </w:t>
      </w:r>
      <w:hyperlink r:id="rId11" w:history="1">
        <w:r w:rsidR="006F1F83" w:rsidRPr="00E4335B">
          <w:rPr>
            <w:rStyle w:val="Hyperlink"/>
          </w:rPr>
          <w:t>here</w:t>
        </w:r>
      </w:hyperlink>
      <w:r w:rsidR="006F1F83">
        <w:t>.</w:t>
      </w:r>
    </w:p>
    <w:p w14:paraId="504901ED" w14:textId="70DD4D29" w:rsidR="00EC0843" w:rsidRDefault="00EC0843" w:rsidP="006D7C6E">
      <w:pPr>
        <w:spacing w:line="240" w:lineRule="auto"/>
      </w:pPr>
    </w:p>
    <w:p w14:paraId="3ACAF6A4" w14:textId="77777777" w:rsidR="006D7C6E" w:rsidRDefault="006D7C6E" w:rsidP="007C2579">
      <w:pPr>
        <w:pBdr>
          <w:top w:val="single" w:sz="4" w:space="1" w:color="auto"/>
        </w:pBdr>
        <w:spacing w:after="0" w:line="240" w:lineRule="auto"/>
        <w:rPr>
          <w:rFonts w:cstheme="minorHAnsi"/>
          <w:b/>
        </w:rPr>
      </w:pPr>
    </w:p>
    <w:p w14:paraId="2E0841B6" w14:textId="505F310B" w:rsidR="00442DB1" w:rsidRDefault="000A6ABA" w:rsidP="00442DB1">
      <w:pPr>
        <w:spacing w:line="240" w:lineRule="auto"/>
      </w:pPr>
      <w:r>
        <w:rPr>
          <w:rFonts w:cstheme="minorHAnsi"/>
          <w:b/>
        </w:rPr>
        <w:t xml:space="preserve">How to apply: </w:t>
      </w:r>
      <w:r w:rsidR="006D7C6E">
        <w:rPr>
          <w:rFonts w:cstheme="minorHAnsi"/>
          <w:b/>
        </w:rPr>
        <w:t xml:space="preserve"> </w:t>
      </w:r>
      <w:r w:rsidR="002D5610">
        <w:t>The fund operates on an all-island basis</w:t>
      </w:r>
      <w:r w:rsidR="002D5610">
        <w:t xml:space="preserve"> and g</w:t>
      </w:r>
      <w:r w:rsidR="006D7C6E" w:rsidRPr="0069146F">
        <w:t xml:space="preserve">rants will be made for work which contributes to the outcomes detailed above.  SSGT places emphasis on learning from its grants and the programme has proportionate monitoring, evaluation and learning mechanisms built into its work. </w:t>
      </w:r>
      <w:r w:rsidR="00D704B3">
        <w:t xml:space="preserve">Groups who are funded through this scheme will be expected to attend a convening of grantees, leaders and experts on Traveller accommodation issues in Spring 2024. </w:t>
      </w:r>
      <w:r w:rsidR="00442DB1">
        <w:t xml:space="preserve"> </w:t>
      </w:r>
      <w:r w:rsidR="00442DB1">
        <w:t>The maximum grant under this Fund is €6,000.</w:t>
      </w:r>
      <w:r w:rsidR="00442DB1" w:rsidRPr="0069146F">
        <w:t xml:space="preserve"> We will prioritise work which cannot be funded from other sources.</w:t>
      </w:r>
      <w:r w:rsidR="00442DB1">
        <w:t xml:space="preserve">  </w:t>
      </w:r>
    </w:p>
    <w:tbl>
      <w:tblPr>
        <w:tblStyle w:val="TableGrid"/>
        <w:tblW w:w="6945" w:type="dxa"/>
        <w:tblInd w:w="988" w:type="dxa"/>
        <w:tblLook w:val="04A0" w:firstRow="1" w:lastRow="0" w:firstColumn="1" w:lastColumn="0" w:noHBand="0" w:noVBand="1"/>
      </w:tblPr>
      <w:tblGrid>
        <w:gridCol w:w="4819"/>
        <w:gridCol w:w="2126"/>
      </w:tblGrid>
      <w:tr w:rsidR="00442DB1" w14:paraId="75080435" w14:textId="77777777" w:rsidTr="00442DB1">
        <w:tc>
          <w:tcPr>
            <w:tcW w:w="6945" w:type="dxa"/>
            <w:gridSpan w:val="2"/>
            <w:shd w:val="clear" w:color="auto" w:fill="767171" w:themeFill="background2" w:themeFillShade="80"/>
          </w:tcPr>
          <w:p w14:paraId="17788B14" w14:textId="77777777" w:rsidR="00394EF2" w:rsidRDefault="00394EF2" w:rsidP="0000151A">
            <w:pPr>
              <w:rPr>
                <w:b/>
                <w:bCs/>
                <w:color w:val="FFFFFF" w:themeColor="background1"/>
              </w:rPr>
            </w:pPr>
          </w:p>
          <w:p w14:paraId="6EF98248" w14:textId="3F1B5AD6" w:rsidR="00442DB1" w:rsidRPr="00442DB1" w:rsidRDefault="00442DB1" w:rsidP="0000151A">
            <w:pPr>
              <w:rPr>
                <w:b/>
                <w:bCs/>
                <w:color w:val="FFFFFF" w:themeColor="background1"/>
              </w:rPr>
            </w:pPr>
            <w:r w:rsidRPr="00442DB1">
              <w:rPr>
                <w:b/>
                <w:bCs/>
                <w:color w:val="FFFFFF" w:themeColor="background1"/>
              </w:rPr>
              <w:t xml:space="preserve">Programme Timeline </w:t>
            </w:r>
          </w:p>
        </w:tc>
      </w:tr>
      <w:tr w:rsidR="000C1F29" w14:paraId="726AEE84" w14:textId="77777777" w:rsidTr="00442DB1">
        <w:tc>
          <w:tcPr>
            <w:tcW w:w="4819" w:type="dxa"/>
          </w:tcPr>
          <w:p w14:paraId="73CC5DF1" w14:textId="77777777" w:rsidR="000C1F29" w:rsidRDefault="000C1F29" w:rsidP="0000151A">
            <w:r>
              <w:t>Programme opens for applications</w:t>
            </w:r>
          </w:p>
        </w:tc>
        <w:tc>
          <w:tcPr>
            <w:tcW w:w="2126" w:type="dxa"/>
          </w:tcPr>
          <w:p w14:paraId="023CD2AD" w14:textId="77777777" w:rsidR="000C1F29" w:rsidRDefault="000C1F29" w:rsidP="0000151A">
            <w:r>
              <w:t>22 September</w:t>
            </w:r>
          </w:p>
        </w:tc>
      </w:tr>
      <w:tr w:rsidR="000C1F29" w14:paraId="5BE48ABE" w14:textId="77777777" w:rsidTr="00442DB1">
        <w:tc>
          <w:tcPr>
            <w:tcW w:w="4819" w:type="dxa"/>
          </w:tcPr>
          <w:p w14:paraId="0B4D3C96" w14:textId="77777777" w:rsidR="000C1F29" w:rsidRDefault="000C1F29" w:rsidP="0000151A">
            <w:r>
              <w:t>Deadline for applications</w:t>
            </w:r>
          </w:p>
        </w:tc>
        <w:tc>
          <w:tcPr>
            <w:tcW w:w="2126" w:type="dxa"/>
          </w:tcPr>
          <w:p w14:paraId="2D1A1000" w14:textId="77777777" w:rsidR="000C1F29" w:rsidRDefault="000C1F29" w:rsidP="0000151A">
            <w:r>
              <w:t>22 October</w:t>
            </w:r>
          </w:p>
        </w:tc>
      </w:tr>
      <w:tr w:rsidR="000C1F29" w14:paraId="7DD380A6" w14:textId="77777777" w:rsidTr="00442DB1">
        <w:tc>
          <w:tcPr>
            <w:tcW w:w="4819" w:type="dxa"/>
          </w:tcPr>
          <w:p w14:paraId="69AB8472" w14:textId="77777777" w:rsidR="000C1F29" w:rsidRDefault="000C1F29" w:rsidP="0000151A">
            <w:r>
              <w:t>Decision letters issued and payments made</w:t>
            </w:r>
          </w:p>
        </w:tc>
        <w:tc>
          <w:tcPr>
            <w:tcW w:w="2126" w:type="dxa"/>
          </w:tcPr>
          <w:p w14:paraId="7404F90E" w14:textId="77777777" w:rsidR="000C1F29" w:rsidRDefault="000C1F29" w:rsidP="0000151A">
            <w:r>
              <w:t xml:space="preserve">December </w:t>
            </w:r>
          </w:p>
        </w:tc>
      </w:tr>
      <w:tr w:rsidR="000C1F29" w14:paraId="677F17E7" w14:textId="77777777" w:rsidTr="00442DB1">
        <w:tc>
          <w:tcPr>
            <w:tcW w:w="4819" w:type="dxa"/>
          </w:tcPr>
          <w:p w14:paraId="35FB562B" w14:textId="21F6BA16" w:rsidR="000C1F29" w:rsidRDefault="000C1F29" w:rsidP="0000151A">
            <w:r>
              <w:t xml:space="preserve">Projects begin </w:t>
            </w:r>
          </w:p>
        </w:tc>
        <w:tc>
          <w:tcPr>
            <w:tcW w:w="2126" w:type="dxa"/>
          </w:tcPr>
          <w:p w14:paraId="06257ED3" w14:textId="77777777" w:rsidR="000C1F29" w:rsidRPr="008E7131" w:rsidRDefault="000C1F29" w:rsidP="0000151A">
            <w:r>
              <w:t>January 2024</w:t>
            </w:r>
          </w:p>
        </w:tc>
      </w:tr>
    </w:tbl>
    <w:p w14:paraId="11C4DC0D" w14:textId="77777777" w:rsidR="000C1F29" w:rsidRDefault="000C1F29" w:rsidP="000C1F29"/>
    <w:p w14:paraId="568DC3BE" w14:textId="77777777" w:rsidR="00537AE4" w:rsidRDefault="00537AE4" w:rsidP="00537AE4">
      <w:pPr>
        <w:spacing w:line="240" w:lineRule="auto"/>
      </w:pPr>
      <w:r>
        <w:t xml:space="preserve">A sample application form can be found below but applications must be completed online using the following link: </w:t>
      </w:r>
      <w:hyperlink r:id="rId12" w:history="1">
        <w:r>
          <w:rPr>
            <w:rStyle w:val="Hyperlink"/>
          </w:rPr>
          <w:t>TAGP Small Grants Application Form 2023</w:t>
        </w:r>
      </w:hyperlink>
      <w:r>
        <w:t xml:space="preserve"> </w:t>
      </w:r>
      <w:r w:rsidRPr="00EF57BF">
        <w:t>by midnight on the 22 October 2023.</w:t>
      </w:r>
      <w:r>
        <w:t xml:space="preserve"> </w:t>
      </w:r>
    </w:p>
    <w:p w14:paraId="231A4A2F" w14:textId="48C36A72" w:rsidR="00EE1BC1" w:rsidRPr="0069146F" w:rsidRDefault="00EE1BC1" w:rsidP="00537AE4">
      <w:pPr>
        <w:spacing w:line="240" w:lineRule="auto"/>
        <w:jc w:val="center"/>
      </w:pPr>
      <w:r>
        <w:t xml:space="preserve">If you have any queries about the criteria or the application process, </w:t>
      </w:r>
      <w:r w:rsidR="000B4E2F">
        <w:t xml:space="preserve">please contact our Grants and Development Manager, Sara Stokes, at </w:t>
      </w:r>
      <w:hyperlink r:id="rId13" w:history="1">
        <w:r w:rsidR="000B4E2F" w:rsidRPr="00463CBF">
          <w:rPr>
            <w:rStyle w:val="Hyperlink"/>
          </w:rPr>
          <w:t>sara@ssgt.ie</w:t>
        </w:r>
      </w:hyperlink>
    </w:p>
    <w:p w14:paraId="3ACAF6AE" w14:textId="77777777" w:rsidR="0061173B" w:rsidRDefault="0061173B" w:rsidP="00202A58">
      <w:pPr>
        <w:spacing w:after="0" w:line="240" w:lineRule="auto"/>
        <w:rPr>
          <w:rFonts w:ascii="Georgia" w:hAnsi="Georgia"/>
          <w:b/>
          <w:color w:val="A6B340"/>
        </w:rPr>
      </w:pPr>
    </w:p>
    <w:p w14:paraId="3ACAF6B9" w14:textId="50B6E284" w:rsidR="00202A58" w:rsidRDefault="00202A58">
      <w:pPr>
        <w:rPr>
          <w:rFonts w:asciiTheme="minorHAnsi" w:hAnsiTheme="minorHAnsi" w:cstheme="minorBidi"/>
          <w:szCs w:val="22"/>
        </w:rPr>
      </w:pPr>
    </w:p>
    <w:tbl>
      <w:tblPr>
        <w:tblStyle w:val="TableGrid"/>
        <w:tblW w:w="8926" w:type="dxa"/>
        <w:tblLook w:val="04A0" w:firstRow="1" w:lastRow="0" w:firstColumn="1" w:lastColumn="0" w:noHBand="0" w:noVBand="1"/>
      </w:tblPr>
      <w:tblGrid>
        <w:gridCol w:w="8926"/>
      </w:tblGrid>
      <w:tr w:rsidR="00CE1F71" w:rsidRPr="00D808BF" w14:paraId="3ACAF6BE" w14:textId="77777777" w:rsidTr="00B1470C">
        <w:tc>
          <w:tcPr>
            <w:tcW w:w="8926" w:type="dxa"/>
            <w:shd w:val="clear" w:color="auto" w:fill="A6B340"/>
          </w:tcPr>
          <w:p w14:paraId="3ACAF6BA" w14:textId="77777777" w:rsidR="00CE1F71" w:rsidRPr="000224A1" w:rsidRDefault="00CE1F71" w:rsidP="00CE1F71">
            <w:pPr>
              <w:jc w:val="center"/>
              <w:rPr>
                <w:rFonts w:asciiTheme="minorHAnsi" w:hAnsiTheme="minorHAnsi" w:cstheme="minorHAnsi"/>
                <w:b/>
                <w:szCs w:val="20"/>
              </w:rPr>
            </w:pPr>
            <w:r w:rsidRPr="000224A1">
              <w:rPr>
                <w:rFonts w:asciiTheme="minorHAnsi" w:hAnsiTheme="minorHAnsi" w:cstheme="minorHAnsi"/>
                <w:b/>
                <w:szCs w:val="20"/>
              </w:rPr>
              <w:t>THIS IS NOT AN APPLICATION FORM – IT IS FOR GUIDANCE</w:t>
            </w:r>
          </w:p>
          <w:p w14:paraId="3ACAF6BB" w14:textId="17FFE1F9" w:rsidR="00CE1F71" w:rsidRPr="0038685D" w:rsidRDefault="00CE1F71" w:rsidP="00CE1F71">
            <w:pPr>
              <w:jc w:val="center"/>
              <w:rPr>
                <w:rFonts w:asciiTheme="minorHAnsi" w:hAnsiTheme="minorHAnsi" w:cstheme="minorHAnsi"/>
                <w:bCs/>
                <w:szCs w:val="20"/>
              </w:rPr>
            </w:pPr>
            <w:r w:rsidRPr="000224A1">
              <w:rPr>
                <w:rFonts w:asciiTheme="minorHAnsi" w:hAnsiTheme="minorHAnsi" w:cstheme="minorHAnsi"/>
                <w:b/>
                <w:szCs w:val="20"/>
              </w:rPr>
              <w:t xml:space="preserve">APPLICATIONS SHOULD BE MADE THROUGH THE ONLINE FORM AVAILABLE </w:t>
            </w:r>
            <w:hyperlink r:id="rId14" w:history="1">
              <w:r w:rsidR="0038685D" w:rsidRPr="00E07E68">
                <w:rPr>
                  <w:rStyle w:val="Hyperlink"/>
                  <w:b/>
                </w:rPr>
                <w:t>HERE</w:t>
              </w:r>
            </w:hyperlink>
          </w:p>
          <w:p w14:paraId="3ACAF6BC" w14:textId="77777777" w:rsidR="00CE1F71" w:rsidRDefault="00CE1F71" w:rsidP="00CE1F71">
            <w:pPr>
              <w:rPr>
                <w:rFonts w:asciiTheme="minorHAnsi" w:hAnsiTheme="minorHAnsi" w:cstheme="minorHAnsi"/>
                <w:sz w:val="20"/>
                <w:szCs w:val="20"/>
              </w:rPr>
            </w:pPr>
            <w:r w:rsidRPr="000224A1">
              <w:rPr>
                <w:rFonts w:asciiTheme="minorHAnsi" w:hAnsiTheme="minorHAnsi" w:cstheme="minorHAnsi"/>
                <w:sz w:val="20"/>
                <w:szCs w:val="20"/>
              </w:rPr>
              <w:t>Questions marked with an asterix ( *) on the online form have to be answered</w:t>
            </w:r>
          </w:p>
          <w:p w14:paraId="3ACAF6BD" w14:textId="77777777" w:rsidR="000224A1" w:rsidRPr="000224A1" w:rsidRDefault="000224A1" w:rsidP="00CE1F71">
            <w:pPr>
              <w:rPr>
                <w:rFonts w:asciiTheme="minorHAnsi" w:hAnsiTheme="minorHAnsi" w:cstheme="minorHAnsi"/>
                <w:sz w:val="20"/>
                <w:szCs w:val="20"/>
              </w:rPr>
            </w:pPr>
          </w:p>
        </w:tc>
      </w:tr>
      <w:tr w:rsidR="000224A1" w:rsidRPr="00D808BF" w14:paraId="3ACAF6C0" w14:textId="77777777" w:rsidTr="00B1470C">
        <w:tc>
          <w:tcPr>
            <w:tcW w:w="8926" w:type="dxa"/>
            <w:shd w:val="clear" w:color="auto" w:fill="A6B340"/>
          </w:tcPr>
          <w:p w14:paraId="3ACAF6BF" w14:textId="77777777" w:rsidR="000224A1" w:rsidRPr="000224A1" w:rsidRDefault="000224A1" w:rsidP="000224A1">
            <w:pPr>
              <w:rPr>
                <w:rFonts w:asciiTheme="minorHAnsi" w:hAnsiTheme="minorHAnsi" w:cstheme="minorHAnsi"/>
                <w:b/>
                <w:sz w:val="20"/>
                <w:szCs w:val="20"/>
              </w:rPr>
            </w:pPr>
            <w:r w:rsidRPr="000224A1">
              <w:rPr>
                <w:rFonts w:asciiTheme="minorHAnsi" w:hAnsiTheme="minorHAnsi" w:cstheme="minorHAnsi"/>
                <w:b/>
                <w:sz w:val="28"/>
                <w:szCs w:val="20"/>
              </w:rPr>
              <w:t>PART 1: ORGANISATION DETAILS</w:t>
            </w:r>
          </w:p>
        </w:tc>
      </w:tr>
      <w:tr w:rsidR="00202A58" w:rsidRPr="00D808BF" w14:paraId="3ACAF6C2" w14:textId="77777777" w:rsidTr="00B1470C">
        <w:tc>
          <w:tcPr>
            <w:tcW w:w="8926" w:type="dxa"/>
          </w:tcPr>
          <w:p w14:paraId="3ACAF6C1" w14:textId="77777777" w:rsidR="00202A58" w:rsidRPr="00D808BF" w:rsidRDefault="00202A58" w:rsidP="00C5456A">
            <w:pPr>
              <w:rPr>
                <w:rFonts w:asciiTheme="minorHAnsi" w:hAnsiTheme="minorHAnsi" w:cstheme="minorHAnsi"/>
                <w:sz w:val="20"/>
                <w:szCs w:val="20"/>
              </w:rPr>
            </w:pPr>
            <w:r>
              <w:br w:type="page"/>
            </w:r>
            <w:r w:rsidRPr="00D808BF">
              <w:rPr>
                <w:rFonts w:asciiTheme="minorHAnsi" w:hAnsiTheme="minorHAnsi" w:cstheme="minorHAnsi"/>
                <w:sz w:val="20"/>
                <w:szCs w:val="20"/>
              </w:rPr>
              <w:t>Organisation Name</w:t>
            </w:r>
          </w:p>
        </w:tc>
      </w:tr>
      <w:tr w:rsidR="00202A58" w:rsidRPr="00D808BF" w14:paraId="3ACAF6C4" w14:textId="77777777" w:rsidTr="00B1470C">
        <w:tc>
          <w:tcPr>
            <w:tcW w:w="8926" w:type="dxa"/>
          </w:tcPr>
          <w:p w14:paraId="3ACAF6C3"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Are you a registered charity</w:t>
            </w:r>
          </w:p>
        </w:tc>
      </w:tr>
      <w:tr w:rsidR="00202A58" w:rsidRPr="00D808BF" w14:paraId="3ACAF6C6" w14:textId="77777777" w:rsidTr="00B1470C">
        <w:tc>
          <w:tcPr>
            <w:tcW w:w="8926" w:type="dxa"/>
          </w:tcPr>
          <w:p w14:paraId="3ACAF6C5"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Charity Number</w:t>
            </w:r>
          </w:p>
        </w:tc>
      </w:tr>
      <w:tr w:rsidR="00202A58" w:rsidRPr="00D808BF" w14:paraId="3ACAF6C8" w14:textId="77777777" w:rsidTr="00B1470C">
        <w:tc>
          <w:tcPr>
            <w:tcW w:w="8926" w:type="dxa"/>
          </w:tcPr>
          <w:p w14:paraId="3ACAF6C7"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Website</w:t>
            </w:r>
            <w:r>
              <w:rPr>
                <w:rFonts w:asciiTheme="minorHAnsi" w:hAnsiTheme="minorHAnsi" w:cstheme="minorHAnsi"/>
                <w:sz w:val="20"/>
                <w:szCs w:val="20"/>
              </w:rPr>
              <w:t>/Social Media</w:t>
            </w:r>
          </w:p>
        </w:tc>
      </w:tr>
      <w:tr w:rsidR="00202A58" w:rsidRPr="00D808BF" w14:paraId="3ACAF6CA" w14:textId="77777777" w:rsidTr="00B1470C">
        <w:tc>
          <w:tcPr>
            <w:tcW w:w="8926" w:type="dxa"/>
          </w:tcPr>
          <w:p w14:paraId="3ACAF6C9"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Address line 1</w:t>
            </w:r>
          </w:p>
        </w:tc>
      </w:tr>
      <w:tr w:rsidR="00202A58" w:rsidRPr="00D808BF" w14:paraId="3ACAF6CC" w14:textId="77777777" w:rsidTr="00B1470C">
        <w:tc>
          <w:tcPr>
            <w:tcW w:w="8926" w:type="dxa"/>
          </w:tcPr>
          <w:p w14:paraId="3ACAF6CB"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Address line 2</w:t>
            </w:r>
          </w:p>
        </w:tc>
      </w:tr>
      <w:tr w:rsidR="00202A58" w:rsidRPr="00D808BF" w14:paraId="3ACAF6CE" w14:textId="77777777" w:rsidTr="00B1470C">
        <w:tc>
          <w:tcPr>
            <w:tcW w:w="8926" w:type="dxa"/>
          </w:tcPr>
          <w:p w14:paraId="3ACAF6CD"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City</w:t>
            </w:r>
          </w:p>
        </w:tc>
      </w:tr>
      <w:tr w:rsidR="00202A58" w:rsidRPr="00D808BF" w14:paraId="3ACAF6D0" w14:textId="77777777" w:rsidTr="00B1470C">
        <w:tc>
          <w:tcPr>
            <w:tcW w:w="8926" w:type="dxa"/>
          </w:tcPr>
          <w:p w14:paraId="3ACAF6CF"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County</w:t>
            </w:r>
          </w:p>
        </w:tc>
      </w:tr>
      <w:tr w:rsidR="00202A58" w:rsidRPr="00D808BF" w14:paraId="3ACAF6D2" w14:textId="77777777" w:rsidTr="00B1470C">
        <w:tc>
          <w:tcPr>
            <w:tcW w:w="8926" w:type="dxa"/>
          </w:tcPr>
          <w:p w14:paraId="3ACAF6D1"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Postcode</w:t>
            </w:r>
          </w:p>
        </w:tc>
      </w:tr>
      <w:tr w:rsidR="00202A58" w:rsidRPr="00D808BF" w14:paraId="3ACAF6D4" w14:textId="77777777" w:rsidTr="00B1470C">
        <w:tc>
          <w:tcPr>
            <w:tcW w:w="8926" w:type="dxa"/>
          </w:tcPr>
          <w:p w14:paraId="3ACAF6D3"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Is this a collaborative proposal</w:t>
            </w:r>
          </w:p>
        </w:tc>
      </w:tr>
      <w:tr w:rsidR="00202A58" w:rsidRPr="00D808BF" w14:paraId="3ACAF6D6" w14:textId="77777777" w:rsidTr="00B1470C">
        <w:tc>
          <w:tcPr>
            <w:tcW w:w="8926" w:type="dxa"/>
          </w:tcPr>
          <w:p w14:paraId="3ACAF6D5"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Name of other partners</w:t>
            </w:r>
          </w:p>
        </w:tc>
      </w:tr>
      <w:tr w:rsidR="00202A58" w:rsidRPr="00D808BF" w14:paraId="3ACAF6D8" w14:textId="77777777" w:rsidTr="00B1470C">
        <w:tc>
          <w:tcPr>
            <w:tcW w:w="8926" w:type="dxa"/>
          </w:tcPr>
          <w:p w14:paraId="3ACAF6D7"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Please describe the role of each partner</w:t>
            </w:r>
            <w:r>
              <w:rPr>
                <w:rFonts w:asciiTheme="minorHAnsi" w:hAnsiTheme="minorHAnsi" w:cstheme="minorHAnsi"/>
                <w:sz w:val="20"/>
                <w:szCs w:val="20"/>
              </w:rPr>
              <w:t xml:space="preserve"> in the project</w:t>
            </w:r>
          </w:p>
        </w:tc>
      </w:tr>
      <w:tr w:rsidR="00CE1F71" w:rsidRPr="00D808BF" w14:paraId="3ACAF6DA" w14:textId="77777777" w:rsidTr="00B1470C">
        <w:tc>
          <w:tcPr>
            <w:tcW w:w="8926" w:type="dxa"/>
            <w:shd w:val="clear" w:color="auto" w:fill="A6B340"/>
          </w:tcPr>
          <w:p w14:paraId="3ACAF6D9" w14:textId="77777777" w:rsidR="00CE1F71" w:rsidRPr="000224A1" w:rsidRDefault="00202A58" w:rsidP="00C5456A">
            <w:pPr>
              <w:rPr>
                <w:rFonts w:asciiTheme="minorHAnsi" w:hAnsiTheme="minorHAnsi" w:cstheme="minorHAnsi"/>
                <w:b/>
                <w:sz w:val="20"/>
                <w:szCs w:val="20"/>
              </w:rPr>
            </w:pPr>
            <w:r>
              <w:br w:type="page"/>
            </w:r>
            <w:r w:rsidR="00CE1F71" w:rsidRPr="000224A1">
              <w:rPr>
                <w:rFonts w:asciiTheme="minorHAnsi" w:hAnsiTheme="minorHAnsi" w:cstheme="minorHAnsi"/>
                <w:b/>
                <w:szCs w:val="20"/>
              </w:rPr>
              <w:t>Contact Details</w:t>
            </w:r>
          </w:p>
        </w:tc>
      </w:tr>
      <w:tr w:rsidR="00202A58" w:rsidRPr="00D808BF" w14:paraId="3ACAF6DC" w14:textId="77777777" w:rsidTr="00B1470C">
        <w:tc>
          <w:tcPr>
            <w:tcW w:w="8926" w:type="dxa"/>
          </w:tcPr>
          <w:p w14:paraId="3ACAF6DB" w14:textId="77777777" w:rsidR="00202A58" w:rsidRPr="00D808BF" w:rsidRDefault="00202A58" w:rsidP="00C5456A">
            <w:pPr>
              <w:rPr>
                <w:rFonts w:asciiTheme="minorHAnsi" w:hAnsiTheme="minorHAnsi" w:cstheme="minorHAnsi"/>
                <w:sz w:val="20"/>
                <w:szCs w:val="20"/>
              </w:rPr>
            </w:pPr>
            <w:r>
              <w:br w:type="page"/>
            </w:r>
            <w:r w:rsidRPr="00D808BF">
              <w:rPr>
                <w:rFonts w:asciiTheme="minorHAnsi" w:hAnsiTheme="minorHAnsi" w:cstheme="minorHAnsi"/>
                <w:sz w:val="20"/>
                <w:szCs w:val="20"/>
              </w:rPr>
              <w:t>First name</w:t>
            </w:r>
          </w:p>
        </w:tc>
      </w:tr>
      <w:tr w:rsidR="00202A58" w:rsidRPr="00D808BF" w14:paraId="3ACAF6DE" w14:textId="77777777" w:rsidTr="00B1470C">
        <w:tc>
          <w:tcPr>
            <w:tcW w:w="8926" w:type="dxa"/>
          </w:tcPr>
          <w:p w14:paraId="3ACAF6DD"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Last name</w:t>
            </w:r>
          </w:p>
        </w:tc>
      </w:tr>
      <w:tr w:rsidR="00202A58" w:rsidRPr="00D808BF" w14:paraId="3ACAF6E0" w14:textId="77777777" w:rsidTr="00B1470C">
        <w:tc>
          <w:tcPr>
            <w:tcW w:w="8926" w:type="dxa"/>
          </w:tcPr>
          <w:p w14:paraId="3ACAF6DF"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Role at organisation</w:t>
            </w:r>
          </w:p>
        </w:tc>
      </w:tr>
      <w:tr w:rsidR="00202A58" w:rsidRPr="00D808BF" w14:paraId="3ACAF6E2" w14:textId="77777777" w:rsidTr="00B1470C">
        <w:tc>
          <w:tcPr>
            <w:tcW w:w="8926" w:type="dxa"/>
          </w:tcPr>
          <w:p w14:paraId="3ACAF6E1"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Email</w:t>
            </w:r>
          </w:p>
        </w:tc>
      </w:tr>
      <w:tr w:rsidR="00202A58" w:rsidRPr="00D808BF" w14:paraId="3ACAF6E4" w14:textId="77777777" w:rsidTr="00B1470C">
        <w:tc>
          <w:tcPr>
            <w:tcW w:w="8926" w:type="dxa"/>
          </w:tcPr>
          <w:p w14:paraId="3ACAF6E3"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Telephone</w:t>
            </w:r>
          </w:p>
        </w:tc>
      </w:tr>
      <w:tr w:rsidR="000224A1" w:rsidRPr="00D808BF" w14:paraId="3ACAF6E6" w14:textId="77777777" w:rsidTr="00B1470C">
        <w:tc>
          <w:tcPr>
            <w:tcW w:w="8926" w:type="dxa"/>
            <w:shd w:val="clear" w:color="auto" w:fill="A6B340"/>
          </w:tcPr>
          <w:p w14:paraId="3ACAF6E5" w14:textId="77777777" w:rsidR="000224A1" w:rsidRPr="000224A1" w:rsidRDefault="00202A58" w:rsidP="00C5456A">
            <w:pPr>
              <w:rPr>
                <w:rFonts w:asciiTheme="minorHAnsi" w:hAnsiTheme="minorHAnsi" w:cstheme="minorHAnsi"/>
                <w:b/>
                <w:sz w:val="24"/>
                <w:szCs w:val="20"/>
              </w:rPr>
            </w:pPr>
            <w:r>
              <w:br w:type="page"/>
            </w:r>
            <w:r w:rsidR="000224A1" w:rsidRPr="000224A1">
              <w:rPr>
                <w:rFonts w:asciiTheme="minorHAnsi" w:hAnsiTheme="minorHAnsi" w:cstheme="minorHAnsi"/>
                <w:b/>
                <w:szCs w:val="20"/>
              </w:rPr>
              <w:t>Your Organisation</w:t>
            </w:r>
          </w:p>
        </w:tc>
      </w:tr>
      <w:tr w:rsidR="00202A58" w:rsidRPr="00D808BF" w14:paraId="3ACAF6E8" w14:textId="77777777" w:rsidTr="00B1470C">
        <w:tc>
          <w:tcPr>
            <w:tcW w:w="8926" w:type="dxa"/>
          </w:tcPr>
          <w:p w14:paraId="3ACAF6E7" w14:textId="77777777" w:rsidR="00202A58" w:rsidRPr="00D808BF" w:rsidRDefault="00202A58" w:rsidP="00C5456A">
            <w:pPr>
              <w:rPr>
                <w:rFonts w:asciiTheme="minorHAnsi" w:hAnsiTheme="minorHAnsi" w:cstheme="minorHAnsi"/>
                <w:sz w:val="20"/>
                <w:szCs w:val="20"/>
              </w:rPr>
            </w:pPr>
            <w:r>
              <w:br w:type="page"/>
            </w:r>
            <w:r w:rsidRPr="00D808BF">
              <w:rPr>
                <w:rFonts w:asciiTheme="minorHAnsi" w:hAnsiTheme="minorHAnsi" w:cstheme="minorHAnsi"/>
                <w:sz w:val="20"/>
                <w:szCs w:val="20"/>
              </w:rPr>
              <w:t>Outline the main activities of your group, including type and level of activity</w:t>
            </w:r>
          </w:p>
        </w:tc>
      </w:tr>
      <w:tr w:rsidR="00202A58" w:rsidRPr="00D808BF" w14:paraId="3ACAF6EA" w14:textId="77777777" w:rsidTr="00B1470C">
        <w:tc>
          <w:tcPr>
            <w:tcW w:w="8926" w:type="dxa"/>
          </w:tcPr>
          <w:p w14:paraId="3ACAF6E9" w14:textId="77777777" w:rsidR="00202A58" w:rsidRPr="00D808BF" w:rsidRDefault="00202A58" w:rsidP="000224A1">
            <w:pPr>
              <w:rPr>
                <w:rFonts w:asciiTheme="minorHAnsi" w:hAnsiTheme="minorHAnsi" w:cstheme="minorHAnsi"/>
                <w:sz w:val="20"/>
                <w:szCs w:val="20"/>
              </w:rPr>
            </w:pPr>
            <w:r w:rsidRPr="00D808BF">
              <w:rPr>
                <w:rFonts w:asciiTheme="minorHAnsi" w:hAnsiTheme="minorHAnsi" w:cstheme="minorHAnsi"/>
                <w:sz w:val="20"/>
                <w:szCs w:val="20"/>
              </w:rPr>
              <w:t>Are you currently or have you previously been involved in working towards the outcome</w:t>
            </w:r>
            <w:r>
              <w:rPr>
                <w:rFonts w:asciiTheme="minorHAnsi" w:hAnsiTheme="minorHAnsi" w:cstheme="minorHAnsi"/>
                <w:sz w:val="20"/>
                <w:szCs w:val="20"/>
              </w:rPr>
              <w:t xml:space="preserve">s identified for this programme? </w:t>
            </w:r>
          </w:p>
        </w:tc>
      </w:tr>
      <w:tr w:rsidR="00202A58" w:rsidRPr="00D808BF" w14:paraId="3ACAF6EC" w14:textId="77777777" w:rsidTr="00B1470C">
        <w:tc>
          <w:tcPr>
            <w:tcW w:w="8926" w:type="dxa"/>
          </w:tcPr>
          <w:p w14:paraId="3ACAF6EB" w14:textId="77777777" w:rsidR="00202A58" w:rsidRPr="00D808BF" w:rsidRDefault="00202A58" w:rsidP="00C5456A">
            <w:pPr>
              <w:rPr>
                <w:rFonts w:asciiTheme="minorHAnsi" w:hAnsiTheme="minorHAnsi" w:cstheme="minorHAnsi"/>
                <w:sz w:val="20"/>
                <w:szCs w:val="20"/>
              </w:rPr>
            </w:pPr>
            <w:r w:rsidRPr="00D808BF">
              <w:rPr>
                <w:rFonts w:asciiTheme="minorHAnsi" w:hAnsiTheme="minorHAnsi" w:cstheme="minorHAnsi"/>
                <w:sz w:val="20"/>
                <w:szCs w:val="20"/>
              </w:rPr>
              <w:t>Please tell us about the activities involved and describe the progress made towards the outcomes. How you will know you were successful, what information you gathered and how it was used.</w:t>
            </w:r>
          </w:p>
        </w:tc>
      </w:tr>
      <w:tr w:rsidR="000224A1" w:rsidRPr="00D808BF" w14:paraId="3ACAF6EE" w14:textId="77777777" w:rsidTr="00B1470C">
        <w:tc>
          <w:tcPr>
            <w:tcW w:w="8926" w:type="dxa"/>
            <w:shd w:val="clear" w:color="auto" w:fill="A6B340"/>
          </w:tcPr>
          <w:p w14:paraId="3ACAF6ED" w14:textId="77777777" w:rsidR="000224A1" w:rsidRPr="000224A1" w:rsidRDefault="00202A58" w:rsidP="000224A1">
            <w:pPr>
              <w:rPr>
                <w:rFonts w:asciiTheme="minorHAnsi" w:hAnsiTheme="minorHAnsi" w:cstheme="minorHAnsi"/>
                <w:b/>
                <w:sz w:val="24"/>
                <w:szCs w:val="20"/>
              </w:rPr>
            </w:pPr>
            <w:r>
              <w:br w:type="page"/>
            </w:r>
            <w:r w:rsidR="000224A1" w:rsidRPr="000224A1">
              <w:rPr>
                <w:rFonts w:asciiTheme="minorHAnsi" w:hAnsiTheme="minorHAnsi" w:cstheme="minorHAnsi"/>
                <w:b/>
                <w:sz w:val="28"/>
                <w:szCs w:val="20"/>
              </w:rPr>
              <w:t>PART 2: PROJECT DETAILS</w:t>
            </w:r>
          </w:p>
        </w:tc>
      </w:tr>
      <w:tr w:rsidR="00202A58" w:rsidRPr="00D808BF" w14:paraId="3ACAF6F0" w14:textId="77777777" w:rsidTr="00B1470C">
        <w:tc>
          <w:tcPr>
            <w:tcW w:w="8926" w:type="dxa"/>
          </w:tcPr>
          <w:p w14:paraId="3ACAF6EF" w14:textId="77777777" w:rsidR="00202A58" w:rsidRPr="000224A1" w:rsidRDefault="00202A58" w:rsidP="000224A1">
            <w:r>
              <w:br w:type="page"/>
            </w:r>
            <w:r w:rsidRPr="000224A1">
              <w:t>What do you want to do with the funding applied for?</w:t>
            </w:r>
            <w:r w:rsidRPr="000224A1">
              <w:br/>
              <w:t>Describe the main grant activities and timeframe. Are they part of a wider project or programme – if so set out how this grant will add value to current activities</w:t>
            </w:r>
          </w:p>
        </w:tc>
      </w:tr>
      <w:tr w:rsidR="00202A58" w:rsidRPr="00D808BF" w14:paraId="3ACAF6F2" w14:textId="77777777" w:rsidTr="00B1470C">
        <w:tc>
          <w:tcPr>
            <w:tcW w:w="8926" w:type="dxa"/>
          </w:tcPr>
          <w:p w14:paraId="3ACAF6F1" w14:textId="77777777" w:rsidR="00202A58" w:rsidRPr="000224A1" w:rsidRDefault="00202A58" w:rsidP="000224A1">
            <w:r w:rsidRPr="000224A1">
              <w:t>What will be the result of these activities?</w:t>
            </w:r>
            <w:r w:rsidRPr="000224A1">
              <w:br/>
              <w:t>Focus on outputs rather than longer term impact </w:t>
            </w:r>
          </w:p>
        </w:tc>
      </w:tr>
      <w:tr w:rsidR="00202A58" w:rsidRPr="00D808BF" w14:paraId="3ACAF6F4" w14:textId="77777777" w:rsidTr="00B1470C">
        <w:tc>
          <w:tcPr>
            <w:tcW w:w="8926" w:type="dxa"/>
          </w:tcPr>
          <w:p w14:paraId="3ACAF6F3" w14:textId="77777777" w:rsidR="00202A58" w:rsidRPr="000224A1" w:rsidRDefault="00202A58" w:rsidP="000224A1">
            <w:r w:rsidRPr="000224A1">
              <w:t>What do you expect to happen in the medium term as a result of these activities and outputs and how will you know you have been successful?</w:t>
            </w:r>
          </w:p>
        </w:tc>
      </w:tr>
      <w:tr w:rsidR="00202A58" w:rsidRPr="00D808BF" w14:paraId="3ACAF6F6" w14:textId="77777777" w:rsidTr="00B1470C">
        <w:tc>
          <w:tcPr>
            <w:tcW w:w="8926" w:type="dxa"/>
          </w:tcPr>
          <w:p w14:paraId="3ACAF6F5" w14:textId="77777777" w:rsidR="00202A58" w:rsidRPr="000224A1" w:rsidRDefault="00202A58" w:rsidP="000224A1">
            <w:r w:rsidRPr="000224A1">
              <w:t>How do you think this work contributes to the outcomes for this programme as set out in our guidelines?</w:t>
            </w:r>
          </w:p>
        </w:tc>
      </w:tr>
      <w:tr w:rsidR="00202A58" w:rsidRPr="00D808BF" w14:paraId="3ACAF6F8" w14:textId="77777777" w:rsidTr="00B1470C">
        <w:tc>
          <w:tcPr>
            <w:tcW w:w="8926" w:type="dxa"/>
          </w:tcPr>
          <w:p w14:paraId="3ACAF6F7" w14:textId="77777777" w:rsidR="00202A58" w:rsidRPr="000224A1" w:rsidRDefault="00202A58" w:rsidP="000224A1">
            <w:r w:rsidRPr="000224A1">
              <w:t>What are the risks associated with the work and how do you expect to address them?</w:t>
            </w:r>
          </w:p>
        </w:tc>
      </w:tr>
    </w:tbl>
    <w:p w14:paraId="5CA0E656" w14:textId="77777777" w:rsidR="00EC2209" w:rsidRDefault="00EC2209">
      <w:r>
        <w:br w:type="page"/>
      </w:r>
    </w:p>
    <w:tbl>
      <w:tblPr>
        <w:tblStyle w:val="TableGrid"/>
        <w:tblW w:w="8926" w:type="dxa"/>
        <w:tblLook w:val="04A0" w:firstRow="1" w:lastRow="0" w:firstColumn="1" w:lastColumn="0" w:noHBand="0" w:noVBand="1"/>
      </w:tblPr>
      <w:tblGrid>
        <w:gridCol w:w="8926"/>
      </w:tblGrid>
      <w:tr w:rsidR="000224A1" w:rsidRPr="00D808BF" w14:paraId="3ACAF6FA" w14:textId="77777777" w:rsidTr="00B1470C">
        <w:tc>
          <w:tcPr>
            <w:tcW w:w="8926" w:type="dxa"/>
            <w:shd w:val="clear" w:color="auto" w:fill="A6B340"/>
          </w:tcPr>
          <w:p w14:paraId="3ACAF6F9" w14:textId="65F22AF8" w:rsidR="000224A1" w:rsidRPr="000224A1" w:rsidRDefault="00202A58" w:rsidP="00746846">
            <w:pPr>
              <w:rPr>
                <w:rFonts w:asciiTheme="minorHAnsi" w:hAnsiTheme="minorHAnsi" w:cstheme="minorHAnsi"/>
                <w:b/>
                <w:sz w:val="32"/>
                <w:szCs w:val="20"/>
              </w:rPr>
            </w:pPr>
            <w:r>
              <w:lastRenderedPageBreak/>
              <w:br w:type="page"/>
            </w:r>
            <w:r w:rsidR="000224A1" w:rsidRPr="000224A1">
              <w:rPr>
                <w:b/>
                <w:sz w:val="32"/>
              </w:rPr>
              <w:t>Budget</w:t>
            </w:r>
          </w:p>
        </w:tc>
      </w:tr>
      <w:tr w:rsidR="00202A58" w:rsidRPr="00D808BF" w14:paraId="3ACAF6FC" w14:textId="77777777" w:rsidTr="00B1470C">
        <w:tc>
          <w:tcPr>
            <w:tcW w:w="8926" w:type="dxa"/>
          </w:tcPr>
          <w:p w14:paraId="3ACAF6FB" w14:textId="77777777" w:rsidR="00202A58" w:rsidRPr="00442DB1" w:rsidRDefault="00202A58" w:rsidP="000224A1">
            <w:pPr>
              <w:rPr>
                <w:highlight w:val="yellow"/>
              </w:rPr>
            </w:pPr>
            <w:r w:rsidRPr="00442DB1">
              <w:rPr>
                <w:highlight w:val="yellow"/>
              </w:rPr>
              <w:br w:type="page"/>
            </w:r>
            <w:r w:rsidRPr="0091334A">
              <w:t>In which currency are you requesting funding?  € or £</w:t>
            </w:r>
          </w:p>
        </w:tc>
      </w:tr>
      <w:tr w:rsidR="00202A58" w:rsidRPr="00D808BF" w14:paraId="3ACAF700" w14:textId="77777777" w:rsidTr="00B1470C">
        <w:tc>
          <w:tcPr>
            <w:tcW w:w="8926" w:type="dxa"/>
          </w:tcPr>
          <w:p w14:paraId="3ACAF6FD" w14:textId="77777777" w:rsidR="00202A58" w:rsidRPr="000224A1" w:rsidRDefault="00202A58" w:rsidP="000224A1">
            <w:r>
              <w:t xml:space="preserve">What is the total cost? </w:t>
            </w:r>
            <w:r w:rsidRPr="000224A1">
              <w:t>Amount requested from SSGT? </w:t>
            </w:r>
          </w:p>
          <w:p w14:paraId="3ACAF6FE" w14:textId="77777777" w:rsidR="00202A58" w:rsidRDefault="00202A58" w:rsidP="000224A1">
            <w:r w:rsidRPr="000224A1">
              <w:t>Please attach an estimate of the total costs (not just the element you are seeking from SSGT). You can download our </w:t>
            </w:r>
            <w:r w:rsidRPr="00A42FA0">
              <w:t>budget template here</w:t>
            </w:r>
          </w:p>
          <w:p w14:paraId="3ACAF6FF" w14:textId="77777777" w:rsidR="00202A58" w:rsidRPr="000224A1" w:rsidRDefault="00202A58" w:rsidP="00202A58">
            <w:r w:rsidRPr="0021527A">
              <w:rPr>
                <w:rFonts w:asciiTheme="minorHAnsi" w:hAnsiTheme="minorHAnsi" w:cstheme="minorHAnsi"/>
                <w:i/>
                <w:sz w:val="20"/>
                <w:szCs w:val="20"/>
              </w:rPr>
              <w:t>You can download and save the SSGT budget template, fill it in and upload or you can upload your own budget if that is preferable.</w:t>
            </w:r>
          </w:p>
        </w:tc>
      </w:tr>
      <w:tr w:rsidR="00202A58" w:rsidRPr="00D808BF" w14:paraId="3ACAF704" w14:textId="77777777" w:rsidTr="00B1470C">
        <w:tc>
          <w:tcPr>
            <w:tcW w:w="8926" w:type="dxa"/>
          </w:tcPr>
          <w:p w14:paraId="3ACAF701" w14:textId="77777777" w:rsidR="00202A58" w:rsidRPr="0091334A" w:rsidRDefault="00202A58" w:rsidP="000224A1">
            <w:r w:rsidRPr="0091334A">
              <w:t>SUPPORTING INFORMATION</w:t>
            </w:r>
          </w:p>
          <w:p w14:paraId="59E73E3E" w14:textId="77777777" w:rsidR="00202A58" w:rsidRDefault="00202A58" w:rsidP="000224A1">
            <w:r w:rsidRPr="000224A1">
              <w:t>Is there any additional information you would like to include for which you have not had an opportunity above?</w:t>
            </w:r>
          </w:p>
          <w:p w14:paraId="3ACAF703" w14:textId="42AA8989" w:rsidR="0091334A" w:rsidRPr="000224A1" w:rsidRDefault="0091334A" w:rsidP="000224A1">
            <w:r>
              <w:t xml:space="preserve">You may be asked to submit some governance information including </w:t>
            </w:r>
            <w:r w:rsidR="00CC6935">
              <w:t>your group’s recent annual report and financial statements. You will also be asked questions about your organisation’s safeguarding policy</w:t>
            </w:r>
          </w:p>
        </w:tc>
      </w:tr>
    </w:tbl>
    <w:p w14:paraId="3ACAF705" w14:textId="77777777" w:rsidR="006D7C6E" w:rsidRDefault="006D7C6E" w:rsidP="006D7C6E"/>
    <w:p w14:paraId="3ACAF706" w14:textId="77777777" w:rsidR="00A42FA0" w:rsidRDefault="00A42FA0" w:rsidP="00202A58">
      <w:pPr>
        <w:spacing w:after="0"/>
        <w:rPr>
          <w:b/>
          <w:sz w:val="24"/>
        </w:rPr>
      </w:pPr>
      <w:r>
        <w:rPr>
          <w:b/>
          <w:sz w:val="24"/>
        </w:rPr>
        <w:t>SSGT Traveller Accommodation Grant Programme Budget Template for online application</w:t>
      </w:r>
    </w:p>
    <w:p w14:paraId="3ACAF709" w14:textId="2135487F" w:rsidR="0021527A" w:rsidRDefault="002F288D" w:rsidP="00A42FA0">
      <w:pPr>
        <w:rPr>
          <w:szCs w:val="22"/>
        </w:rPr>
      </w:pPr>
      <w:r>
        <w:rPr>
          <w:szCs w:val="22"/>
        </w:rPr>
        <w:t xml:space="preserve">A template is available for download during the online application process. </w:t>
      </w:r>
      <w:r w:rsidR="00A42FA0" w:rsidRPr="0021527A">
        <w:rPr>
          <w:szCs w:val="22"/>
        </w:rPr>
        <w:t>Please use this template if you don’t have your own. We are looking for the</w:t>
      </w:r>
      <w:r w:rsidR="0021527A" w:rsidRPr="0021527A">
        <w:rPr>
          <w:szCs w:val="22"/>
        </w:rPr>
        <w:t xml:space="preserve"> total costs of the project, </w:t>
      </w:r>
      <w:r w:rsidR="00A42FA0" w:rsidRPr="0021527A">
        <w:rPr>
          <w:szCs w:val="22"/>
        </w:rPr>
        <w:t xml:space="preserve">not just the part you are asking us to fund.  You don’t have to stick to this format and you can include any other detail you think is necessary to give us a full picture of the project finances. </w:t>
      </w:r>
    </w:p>
    <w:p w14:paraId="50D1B403" w14:textId="77777777" w:rsidR="001E44B6" w:rsidRPr="0021527A" w:rsidRDefault="001E44B6" w:rsidP="00A42FA0">
      <w:pPr>
        <w:rPr>
          <w:szCs w:val="22"/>
        </w:rPr>
      </w:pPr>
    </w:p>
    <w:tbl>
      <w:tblPr>
        <w:tblStyle w:val="TableGrid"/>
        <w:tblW w:w="10207" w:type="dxa"/>
        <w:tblInd w:w="-289" w:type="dxa"/>
        <w:tblLook w:val="04A0" w:firstRow="1" w:lastRow="0" w:firstColumn="1" w:lastColumn="0" w:noHBand="0" w:noVBand="1"/>
      </w:tblPr>
      <w:tblGrid>
        <w:gridCol w:w="8506"/>
        <w:gridCol w:w="1701"/>
      </w:tblGrid>
      <w:tr w:rsidR="00F6018F" w:rsidRPr="00D0226D" w14:paraId="3ACAF70C" w14:textId="77777777" w:rsidTr="00F6018F">
        <w:tc>
          <w:tcPr>
            <w:tcW w:w="10207" w:type="dxa"/>
            <w:gridSpan w:val="2"/>
            <w:shd w:val="clear" w:color="auto" w:fill="A6B340"/>
          </w:tcPr>
          <w:p w14:paraId="3ACAF70A" w14:textId="77777777" w:rsidR="00F6018F" w:rsidRPr="00D0226D" w:rsidRDefault="00F6018F" w:rsidP="0021527A">
            <w:pPr>
              <w:jc w:val="center"/>
              <w:rPr>
                <w:b/>
                <w:sz w:val="20"/>
                <w:szCs w:val="20"/>
              </w:rPr>
            </w:pPr>
            <w:r w:rsidRPr="0021527A">
              <w:rPr>
                <w:szCs w:val="22"/>
              </w:rPr>
              <w:t xml:space="preserve"> </w:t>
            </w:r>
            <w:r>
              <w:rPr>
                <w:b/>
                <w:sz w:val="24"/>
                <w:szCs w:val="20"/>
              </w:rPr>
              <w:t>TRAVELLER ACCOMMODATION GRANT PROGRAMME BUDGET</w:t>
            </w:r>
          </w:p>
        </w:tc>
      </w:tr>
      <w:tr w:rsidR="00F6018F" w:rsidRPr="00D0226D" w14:paraId="3ACAF712" w14:textId="77777777" w:rsidTr="00F6018F">
        <w:tc>
          <w:tcPr>
            <w:tcW w:w="8506" w:type="dxa"/>
            <w:shd w:val="clear" w:color="auto" w:fill="A6B340"/>
          </w:tcPr>
          <w:p w14:paraId="3ACAF70D" w14:textId="77777777" w:rsidR="00F6018F" w:rsidRPr="00576AD9" w:rsidRDefault="00F6018F" w:rsidP="00C5456A">
            <w:pPr>
              <w:rPr>
                <w:b/>
              </w:rPr>
            </w:pPr>
          </w:p>
        </w:tc>
        <w:tc>
          <w:tcPr>
            <w:tcW w:w="1701" w:type="dxa"/>
            <w:shd w:val="clear" w:color="auto" w:fill="A6B340"/>
          </w:tcPr>
          <w:p w14:paraId="3ACAF70E" w14:textId="302C5545" w:rsidR="00F6018F" w:rsidRPr="00576AD9" w:rsidRDefault="00F6018F" w:rsidP="00C5456A">
            <w:pPr>
              <w:rPr>
                <w:b/>
                <w:sz w:val="20"/>
                <w:szCs w:val="20"/>
              </w:rPr>
            </w:pPr>
            <w:r>
              <w:rPr>
                <w:b/>
                <w:sz w:val="20"/>
                <w:szCs w:val="20"/>
              </w:rPr>
              <w:t>TOTAL:</w:t>
            </w:r>
          </w:p>
        </w:tc>
      </w:tr>
      <w:tr w:rsidR="00F6018F" w:rsidRPr="00D0226D" w14:paraId="3ACAF718" w14:textId="77777777" w:rsidTr="00F6018F">
        <w:tc>
          <w:tcPr>
            <w:tcW w:w="8506" w:type="dxa"/>
            <w:shd w:val="clear" w:color="auto" w:fill="A6B340"/>
          </w:tcPr>
          <w:p w14:paraId="3ACAF713" w14:textId="478C3668" w:rsidR="00F6018F" w:rsidRPr="0021527A" w:rsidRDefault="00F6018F" w:rsidP="0021527A">
            <w:pPr>
              <w:rPr>
                <w:b/>
                <w:sz w:val="20"/>
                <w:szCs w:val="20"/>
              </w:rPr>
            </w:pPr>
            <w:r>
              <w:br w:type="page"/>
            </w:r>
            <w:r w:rsidRPr="0021527A">
              <w:rPr>
                <w:b/>
              </w:rPr>
              <w:t xml:space="preserve">Budget </w:t>
            </w:r>
            <w:r>
              <w:rPr>
                <w:b/>
              </w:rPr>
              <w:t>Detail</w:t>
            </w:r>
          </w:p>
        </w:tc>
        <w:tc>
          <w:tcPr>
            <w:tcW w:w="1701" w:type="dxa"/>
            <w:shd w:val="clear" w:color="auto" w:fill="A6B340"/>
          </w:tcPr>
          <w:p w14:paraId="3ACAF714" w14:textId="77777777" w:rsidR="00F6018F" w:rsidRPr="00D0226D" w:rsidRDefault="00F6018F" w:rsidP="00C5456A">
            <w:pPr>
              <w:rPr>
                <w:b/>
                <w:sz w:val="20"/>
                <w:szCs w:val="20"/>
              </w:rPr>
            </w:pPr>
            <w:r>
              <w:rPr>
                <w:b/>
                <w:sz w:val="20"/>
                <w:szCs w:val="20"/>
              </w:rPr>
              <w:t>€/£</w:t>
            </w:r>
          </w:p>
        </w:tc>
      </w:tr>
      <w:tr w:rsidR="00F6018F" w:rsidRPr="00D0226D" w14:paraId="3ACAF71E" w14:textId="77777777" w:rsidTr="00F6018F">
        <w:tc>
          <w:tcPr>
            <w:tcW w:w="8506" w:type="dxa"/>
          </w:tcPr>
          <w:p w14:paraId="3ACAF719" w14:textId="77777777" w:rsidR="00F6018F" w:rsidRPr="00D0226D" w:rsidRDefault="00F6018F" w:rsidP="00C5456A">
            <w:pPr>
              <w:rPr>
                <w:sz w:val="20"/>
                <w:szCs w:val="20"/>
              </w:rPr>
            </w:pPr>
          </w:p>
        </w:tc>
        <w:tc>
          <w:tcPr>
            <w:tcW w:w="1701" w:type="dxa"/>
          </w:tcPr>
          <w:p w14:paraId="3ACAF71A" w14:textId="77777777" w:rsidR="00F6018F" w:rsidRPr="0021527A" w:rsidRDefault="00F6018F" w:rsidP="0021527A">
            <w:pPr>
              <w:jc w:val="right"/>
              <w:rPr>
                <w:rFonts w:asciiTheme="minorHAnsi" w:hAnsiTheme="minorHAnsi" w:cstheme="minorHAnsi"/>
                <w:sz w:val="20"/>
                <w:szCs w:val="20"/>
              </w:rPr>
            </w:pPr>
          </w:p>
        </w:tc>
      </w:tr>
      <w:tr w:rsidR="00F6018F" w:rsidRPr="00D0226D" w14:paraId="3ACAF742" w14:textId="77777777" w:rsidTr="00F6018F">
        <w:tc>
          <w:tcPr>
            <w:tcW w:w="8506" w:type="dxa"/>
          </w:tcPr>
          <w:p w14:paraId="3ACAF73D" w14:textId="77777777" w:rsidR="00F6018F" w:rsidRPr="00D0226D" w:rsidRDefault="00F6018F" w:rsidP="00C5456A">
            <w:pPr>
              <w:rPr>
                <w:sz w:val="20"/>
                <w:szCs w:val="20"/>
              </w:rPr>
            </w:pPr>
          </w:p>
        </w:tc>
        <w:tc>
          <w:tcPr>
            <w:tcW w:w="1701" w:type="dxa"/>
          </w:tcPr>
          <w:p w14:paraId="3ACAF73E" w14:textId="77777777" w:rsidR="00F6018F" w:rsidRPr="0021527A" w:rsidRDefault="00F6018F" w:rsidP="0021527A">
            <w:pPr>
              <w:jc w:val="right"/>
              <w:rPr>
                <w:rFonts w:asciiTheme="minorHAnsi" w:hAnsiTheme="minorHAnsi" w:cstheme="minorHAnsi"/>
                <w:sz w:val="20"/>
                <w:szCs w:val="20"/>
              </w:rPr>
            </w:pPr>
          </w:p>
        </w:tc>
      </w:tr>
      <w:tr w:rsidR="00F6018F" w:rsidRPr="00D0226D" w14:paraId="3ACAF748" w14:textId="77777777" w:rsidTr="00F6018F">
        <w:tc>
          <w:tcPr>
            <w:tcW w:w="8506" w:type="dxa"/>
          </w:tcPr>
          <w:p w14:paraId="3ACAF743" w14:textId="77777777" w:rsidR="00F6018F" w:rsidRPr="00D0226D" w:rsidRDefault="00F6018F" w:rsidP="00C5456A">
            <w:pPr>
              <w:rPr>
                <w:i/>
                <w:sz w:val="20"/>
                <w:szCs w:val="20"/>
              </w:rPr>
            </w:pPr>
          </w:p>
        </w:tc>
        <w:tc>
          <w:tcPr>
            <w:tcW w:w="1701" w:type="dxa"/>
          </w:tcPr>
          <w:p w14:paraId="3ACAF744" w14:textId="77777777" w:rsidR="00F6018F" w:rsidRPr="0021527A" w:rsidRDefault="00F6018F" w:rsidP="0021527A">
            <w:pPr>
              <w:jc w:val="right"/>
              <w:rPr>
                <w:rFonts w:asciiTheme="minorHAnsi" w:hAnsiTheme="minorHAnsi" w:cstheme="minorHAnsi"/>
                <w:sz w:val="20"/>
                <w:szCs w:val="20"/>
              </w:rPr>
            </w:pPr>
          </w:p>
        </w:tc>
      </w:tr>
      <w:tr w:rsidR="00F6018F" w:rsidRPr="00D0226D" w14:paraId="3ACAF74E" w14:textId="77777777" w:rsidTr="00F6018F">
        <w:tc>
          <w:tcPr>
            <w:tcW w:w="8506" w:type="dxa"/>
          </w:tcPr>
          <w:p w14:paraId="3ACAF749" w14:textId="77777777" w:rsidR="00F6018F" w:rsidRPr="00D0226D" w:rsidRDefault="00F6018F" w:rsidP="00C5456A">
            <w:pPr>
              <w:rPr>
                <w:sz w:val="20"/>
                <w:szCs w:val="20"/>
              </w:rPr>
            </w:pPr>
          </w:p>
        </w:tc>
        <w:tc>
          <w:tcPr>
            <w:tcW w:w="1701" w:type="dxa"/>
          </w:tcPr>
          <w:p w14:paraId="3ACAF74A" w14:textId="77777777" w:rsidR="00F6018F" w:rsidRPr="0021527A" w:rsidRDefault="00F6018F" w:rsidP="0021527A">
            <w:pPr>
              <w:jc w:val="right"/>
              <w:rPr>
                <w:rFonts w:asciiTheme="minorHAnsi" w:hAnsiTheme="minorHAnsi" w:cstheme="minorHAnsi"/>
                <w:sz w:val="20"/>
                <w:szCs w:val="20"/>
              </w:rPr>
            </w:pPr>
          </w:p>
        </w:tc>
      </w:tr>
      <w:tr w:rsidR="00F6018F" w:rsidRPr="00D0226D" w14:paraId="3ACAF754" w14:textId="77777777" w:rsidTr="00F6018F">
        <w:tc>
          <w:tcPr>
            <w:tcW w:w="8506" w:type="dxa"/>
          </w:tcPr>
          <w:p w14:paraId="3ACAF74F" w14:textId="77777777" w:rsidR="00F6018F" w:rsidRPr="00D0226D" w:rsidRDefault="00F6018F" w:rsidP="00C5456A">
            <w:pPr>
              <w:rPr>
                <w:sz w:val="20"/>
                <w:szCs w:val="20"/>
              </w:rPr>
            </w:pPr>
          </w:p>
        </w:tc>
        <w:tc>
          <w:tcPr>
            <w:tcW w:w="1701" w:type="dxa"/>
          </w:tcPr>
          <w:p w14:paraId="3ACAF750" w14:textId="77777777" w:rsidR="00F6018F" w:rsidRPr="0021527A" w:rsidRDefault="00F6018F" w:rsidP="0021527A">
            <w:pPr>
              <w:jc w:val="right"/>
              <w:rPr>
                <w:rFonts w:asciiTheme="minorHAnsi" w:hAnsiTheme="minorHAnsi" w:cstheme="minorHAnsi"/>
                <w:sz w:val="20"/>
                <w:szCs w:val="20"/>
              </w:rPr>
            </w:pPr>
          </w:p>
        </w:tc>
      </w:tr>
      <w:tr w:rsidR="00F6018F" w:rsidRPr="00D0226D" w14:paraId="3ACAF75A" w14:textId="77777777" w:rsidTr="00F6018F">
        <w:tc>
          <w:tcPr>
            <w:tcW w:w="8506" w:type="dxa"/>
          </w:tcPr>
          <w:p w14:paraId="3ACAF755" w14:textId="77777777" w:rsidR="00F6018F" w:rsidRPr="00D0226D" w:rsidRDefault="00F6018F" w:rsidP="00C5456A">
            <w:pPr>
              <w:rPr>
                <w:sz w:val="20"/>
                <w:szCs w:val="20"/>
              </w:rPr>
            </w:pPr>
          </w:p>
        </w:tc>
        <w:tc>
          <w:tcPr>
            <w:tcW w:w="1701" w:type="dxa"/>
          </w:tcPr>
          <w:p w14:paraId="3ACAF756" w14:textId="77777777" w:rsidR="00F6018F" w:rsidRPr="0021527A" w:rsidRDefault="00F6018F" w:rsidP="0021527A">
            <w:pPr>
              <w:jc w:val="right"/>
              <w:rPr>
                <w:rFonts w:asciiTheme="minorHAnsi" w:hAnsiTheme="minorHAnsi" w:cstheme="minorHAnsi"/>
                <w:sz w:val="20"/>
                <w:szCs w:val="20"/>
              </w:rPr>
            </w:pPr>
          </w:p>
        </w:tc>
      </w:tr>
      <w:tr w:rsidR="00F6018F" w:rsidRPr="00D0226D" w14:paraId="3ACAF760" w14:textId="77777777" w:rsidTr="00F6018F">
        <w:tc>
          <w:tcPr>
            <w:tcW w:w="8506" w:type="dxa"/>
          </w:tcPr>
          <w:p w14:paraId="3ACAF75B" w14:textId="04792F8B" w:rsidR="00F6018F" w:rsidRPr="00D0226D" w:rsidRDefault="00F6018F" w:rsidP="00C5456A">
            <w:pPr>
              <w:rPr>
                <w:sz w:val="20"/>
                <w:szCs w:val="20"/>
              </w:rPr>
            </w:pPr>
          </w:p>
        </w:tc>
        <w:tc>
          <w:tcPr>
            <w:tcW w:w="1701" w:type="dxa"/>
          </w:tcPr>
          <w:p w14:paraId="3ACAF75C" w14:textId="77777777" w:rsidR="00F6018F" w:rsidRPr="0021527A" w:rsidRDefault="00F6018F" w:rsidP="0021527A">
            <w:pPr>
              <w:jc w:val="right"/>
              <w:rPr>
                <w:rFonts w:asciiTheme="minorHAnsi" w:hAnsiTheme="minorHAnsi" w:cstheme="minorHAnsi"/>
                <w:sz w:val="20"/>
                <w:szCs w:val="20"/>
              </w:rPr>
            </w:pPr>
          </w:p>
        </w:tc>
      </w:tr>
      <w:tr w:rsidR="00F6018F" w:rsidRPr="00D0226D" w14:paraId="3ACAF766" w14:textId="77777777" w:rsidTr="00F6018F">
        <w:tc>
          <w:tcPr>
            <w:tcW w:w="8506" w:type="dxa"/>
          </w:tcPr>
          <w:p w14:paraId="3ACAF761" w14:textId="01F9343B" w:rsidR="00F6018F" w:rsidRPr="00D0226D" w:rsidRDefault="00F6018F" w:rsidP="00C5456A">
            <w:pPr>
              <w:rPr>
                <w:sz w:val="20"/>
                <w:szCs w:val="20"/>
              </w:rPr>
            </w:pPr>
          </w:p>
        </w:tc>
        <w:tc>
          <w:tcPr>
            <w:tcW w:w="1701" w:type="dxa"/>
          </w:tcPr>
          <w:p w14:paraId="3ACAF762" w14:textId="77777777" w:rsidR="00F6018F" w:rsidRPr="0021527A" w:rsidRDefault="00F6018F" w:rsidP="0021527A">
            <w:pPr>
              <w:jc w:val="right"/>
              <w:rPr>
                <w:rFonts w:asciiTheme="minorHAnsi" w:hAnsiTheme="minorHAnsi" w:cstheme="minorHAnsi"/>
                <w:sz w:val="20"/>
                <w:szCs w:val="20"/>
              </w:rPr>
            </w:pPr>
          </w:p>
        </w:tc>
      </w:tr>
      <w:tr w:rsidR="00F6018F" w:rsidRPr="00D0226D" w14:paraId="3ACAF76C" w14:textId="77777777" w:rsidTr="00F6018F">
        <w:tc>
          <w:tcPr>
            <w:tcW w:w="8506" w:type="dxa"/>
          </w:tcPr>
          <w:p w14:paraId="3ACAF767" w14:textId="135B45D0" w:rsidR="00F6018F" w:rsidRPr="00D0226D" w:rsidRDefault="00F6018F" w:rsidP="00C5456A">
            <w:pPr>
              <w:rPr>
                <w:sz w:val="20"/>
                <w:szCs w:val="20"/>
              </w:rPr>
            </w:pPr>
          </w:p>
        </w:tc>
        <w:tc>
          <w:tcPr>
            <w:tcW w:w="1701" w:type="dxa"/>
          </w:tcPr>
          <w:p w14:paraId="3ACAF768" w14:textId="77777777" w:rsidR="00F6018F" w:rsidRPr="0021527A" w:rsidRDefault="00F6018F" w:rsidP="0021527A">
            <w:pPr>
              <w:jc w:val="right"/>
              <w:rPr>
                <w:rFonts w:asciiTheme="minorHAnsi" w:hAnsiTheme="minorHAnsi" w:cstheme="minorHAnsi"/>
                <w:sz w:val="20"/>
                <w:szCs w:val="20"/>
              </w:rPr>
            </w:pPr>
          </w:p>
        </w:tc>
      </w:tr>
      <w:tr w:rsidR="00F6018F" w:rsidRPr="00D0226D" w14:paraId="3ACAF772" w14:textId="77777777" w:rsidTr="00F6018F">
        <w:tc>
          <w:tcPr>
            <w:tcW w:w="8506" w:type="dxa"/>
          </w:tcPr>
          <w:p w14:paraId="3ACAF76D" w14:textId="48C0A8C9" w:rsidR="00F6018F" w:rsidRPr="00D0226D" w:rsidRDefault="007F7DB8" w:rsidP="00C5456A">
            <w:pPr>
              <w:rPr>
                <w:i/>
                <w:sz w:val="20"/>
                <w:szCs w:val="20"/>
              </w:rPr>
            </w:pPr>
            <w:r w:rsidRPr="00202A58">
              <w:rPr>
                <w:rFonts w:asciiTheme="minorHAnsi" w:hAnsiTheme="minorHAnsi" w:cstheme="minorHAnsi"/>
                <w:noProof/>
                <w:sz w:val="20"/>
                <w:szCs w:val="20"/>
                <w:lang w:eastAsia="en-IE"/>
              </w:rPr>
              <mc:AlternateContent>
                <mc:Choice Requires="wps">
                  <w:drawing>
                    <wp:anchor distT="0" distB="0" distL="114300" distR="114300" simplePos="0" relativeHeight="251658240" behindDoc="1" locked="0" layoutInCell="0" allowOverlap="1" wp14:anchorId="3ACAF793" wp14:editId="3B8703C7">
                      <wp:simplePos x="0" y="0"/>
                      <wp:positionH relativeFrom="margin">
                        <wp:posOffset>1145707</wp:posOffset>
                      </wp:positionH>
                      <wp:positionV relativeFrom="margin">
                        <wp:posOffset>-901286</wp:posOffset>
                      </wp:positionV>
                      <wp:extent cx="4119444" cy="1085985"/>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9911796">
                                <a:off x="0" y="0"/>
                                <a:ext cx="4119444" cy="108598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CAF7A1" w14:textId="77777777" w:rsidR="00F6018F" w:rsidRDefault="00F6018F" w:rsidP="00202A58">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3ACAF793" id="_x0000_t202" coordsize="21600,21600" o:spt="202" path="m,l,21600r21600,l21600,xe">
                      <v:stroke joinstyle="miter"/>
                      <v:path gradientshapeok="t" o:connecttype="rect"/>
                    </v:shapetype>
                    <v:shape id="Text Box 16" o:spid="_x0000_s1026" type="#_x0000_t202" style="position:absolute;margin-left:90.2pt;margin-top:-70.95pt;width:324.35pt;height:85.5pt;rotation:-1843969fd;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" o:allowincell="f" filled="f" stroked="f">
                      <v:stroke joinstyle="round"/>
                      <o:lock v:ext="edit" shapetype="t"/>
                      <v:textbox>
                        <w:txbxContent>
                          <w:p w14:paraId="3ACAF7A1" w14:textId="77777777" w:rsidR="00F6018F" w:rsidRDefault="00F6018F" w:rsidP="00202A58">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v:textbox>
                      <w10:wrap anchorx="margin" anchory="margin"/>
                    </v:shape>
                  </w:pict>
                </mc:Fallback>
              </mc:AlternateContent>
            </w:r>
          </w:p>
        </w:tc>
        <w:tc>
          <w:tcPr>
            <w:tcW w:w="1701" w:type="dxa"/>
          </w:tcPr>
          <w:p w14:paraId="3ACAF76E" w14:textId="77777777" w:rsidR="00F6018F" w:rsidRPr="0021527A" w:rsidRDefault="00F6018F" w:rsidP="0021527A">
            <w:pPr>
              <w:jc w:val="right"/>
              <w:rPr>
                <w:rFonts w:asciiTheme="minorHAnsi" w:hAnsiTheme="minorHAnsi" w:cstheme="minorHAnsi"/>
                <w:sz w:val="20"/>
                <w:szCs w:val="20"/>
              </w:rPr>
            </w:pPr>
          </w:p>
        </w:tc>
      </w:tr>
      <w:tr w:rsidR="00F6018F" w:rsidRPr="00D0226D" w14:paraId="3ACAF778" w14:textId="77777777" w:rsidTr="00F6018F">
        <w:tc>
          <w:tcPr>
            <w:tcW w:w="8506" w:type="dxa"/>
          </w:tcPr>
          <w:p w14:paraId="3ACAF773" w14:textId="3797A259" w:rsidR="00F6018F" w:rsidRPr="00D0226D" w:rsidRDefault="00F6018F" w:rsidP="00C5456A">
            <w:pPr>
              <w:rPr>
                <w:b/>
                <w:sz w:val="20"/>
                <w:szCs w:val="20"/>
              </w:rPr>
            </w:pPr>
          </w:p>
        </w:tc>
        <w:tc>
          <w:tcPr>
            <w:tcW w:w="1701" w:type="dxa"/>
          </w:tcPr>
          <w:p w14:paraId="3ACAF774" w14:textId="77777777" w:rsidR="00F6018F" w:rsidRPr="0021527A" w:rsidRDefault="00F6018F" w:rsidP="0021527A">
            <w:pPr>
              <w:jc w:val="right"/>
              <w:rPr>
                <w:rFonts w:asciiTheme="minorHAnsi" w:hAnsiTheme="minorHAnsi" w:cstheme="minorHAnsi"/>
                <w:b/>
                <w:sz w:val="20"/>
                <w:szCs w:val="20"/>
              </w:rPr>
            </w:pPr>
          </w:p>
        </w:tc>
      </w:tr>
      <w:tr w:rsidR="00F6018F" w:rsidRPr="00D0226D" w14:paraId="3ACAF77E" w14:textId="77777777" w:rsidTr="00F6018F">
        <w:tc>
          <w:tcPr>
            <w:tcW w:w="8506" w:type="dxa"/>
          </w:tcPr>
          <w:p w14:paraId="3ACAF779" w14:textId="01C6F564" w:rsidR="00F6018F" w:rsidRPr="00D0226D" w:rsidRDefault="00F6018F" w:rsidP="00C5456A">
            <w:pPr>
              <w:rPr>
                <w:b/>
                <w:sz w:val="20"/>
                <w:szCs w:val="20"/>
              </w:rPr>
            </w:pPr>
          </w:p>
        </w:tc>
        <w:tc>
          <w:tcPr>
            <w:tcW w:w="1701" w:type="dxa"/>
          </w:tcPr>
          <w:p w14:paraId="3ACAF77A" w14:textId="77777777" w:rsidR="00F6018F" w:rsidRPr="0021527A" w:rsidRDefault="00F6018F" w:rsidP="0021527A">
            <w:pPr>
              <w:jc w:val="right"/>
              <w:rPr>
                <w:rFonts w:asciiTheme="minorHAnsi" w:hAnsiTheme="minorHAnsi" w:cstheme="minorHAnsi"/>
                <w:b/>
                <w:sz w:val="20"/>
                <w:szCs w:val="20"/>
              </w:rPr>
            </w:pPr>
          </w:p>
        </w:tc>
      </w:tr>
      <w:tr w:rsidR="00F6018F" w:rsidRPr="00D0226D" w14:paraId="3ACAF784" w14:textId="77777777" w:rsidTr="00F6018F">
        <w:tc>
          <w:tcPr>
            <w:tcW w:w="8506" w:type="dxa"/>
          </w:tcPr>
          <w:p w14:paraId="3ACAF77F" w14:textId="0B8D231A" w:rsidR="00F6018F" w:rsidRDefault="00F6018F" w:rsidP="00C5456A">
            <w:pPr>
              <w:rPr>
                <w:b/>
                <w:sz w:val="20"/>
                <w:szCs w:val="20"/>
              </w:rPr>
            </w:pPr>
          </w:p>
        </w:tc>
        <w:tc>
          <w:tcPr>
            <w:tcW w:w="1701" w:type="dxa"/>
          </w:tcPr>
          <w:p w14:paraId="3ACAF780" w14:textId="77777777" w:rsidR="00F6018F" w:rsidRPr="0021527A" w:rsidRDefault="00F6018F" w:rsidP="0021527A">
            <w:pPr>
              <w:jc w:val="right"/>
              <w:rPr>
                <w:rFonts w:asciiTheme="minorHAnsi" w:hAnsiTheme="minorHAnsi" w:cstheme="minorHAnsi"/>
                <w:b/>
                <w:sz w:val="20"/>
                <w:szCs w:val="20"/>
              </w:rPr>
            </w:pPr>
          </w:p>
        </w:tc>
      </w:tr>
      <w:tr w:rsidR="00F6018F" w:rsidRPr="00D0226D" w14:paraId="3ACAF78A" w14:textId="77777777" w:rsidTr="00F6018F">
        <w:tc>
          <w:tcPr>
            <w:tcW w:w="8506" w:type="dxa"/>
            <w:shd w:val="clear" w:color="auto" w:fill="A6B340"/>
          </w:tcPr>
          <w:p w14:paraId="3ACAF785" w14:textId="01755C1D" w:rsidR="00F6018F" w:rsidRDefault="00F6018F" w:rsidP="0021527A">
            <w:pPr>
              <w:jc w:val="right"/>
              <w:rPr>
                <w:b/>
                <w:sz w:val="20"/>
                <w:szCs w:val="20"/>
              </w:rPr>
            </w:pPr>
            <w:r w:rsidRPr="00D0226D">
              <w:rPr>
                <w:b/>
                <w:sz w:val="20"/>
                <w:szCs w:val="20"/>
              </w:rPr>
              <w:t>TOTALS</w:t>
            </w:r>
            <w:r>
              <w:rPr>
                <w:b/>
                <w:sz w:val="20"/>
                <w:szCs w:val="20"/>
              </w:rPr>
              <w:t>: Please total all columns</w:t>
            </w:r>
          </w:p>
        </w:tc>
        <w:tc>
          <w:tcPr>
            <w:tcW w:w="1701" w:type="dxa"/>
            <w:shd w:val="clear" w:color="auto" w:fill="auto"/>
          </w:tcPr>
          <w:p w14:paraId="3ACAF786" w14:textId="77777777" w:rsidR="00F6018F" w:rsidRPr="0021527A" w:rsidRDefault="00F6018F" w:rsidP="0021527A">
            <w:pPr>
              <w:jc w:val="right"/>
              <w:rPr>
                <w:rFonts w:asciiTheme="minorHAnsi" w:hAnsiTheme="minorHAnsi" w:cstheme="minorHAnsi"/>
                <w:b/>
                <w:sz w:val="20"/>
                <w:szCs w:val="20"/>
              </w:rPr>
            </w:pPr>
          </w:p>
        </w:tc>
      </w:tr>
      <w:tr w:rsidR="00F6018F" w:rsidRPr="00D0226D" w14:paraId="3ACAF790" w14:textId="77777777" w:rsidTr="00F6018F">
        <w:tc>
          <w:tcPr>
            <w:tcW w:w="8506" w:type="dxa"/>
            <w:tcBorders>
              <w:bottom w:val="single" w:sz="4" w:space="0" w:color="auto"/>
            </w:tcBorders>
            <w:shd w:val="clear" w:color="auto" w:fill="A6B340"/>
          </w:tcPr>
          <w:p w14:paraId="3ACAF78B" w14:textId="570834A1" w:rsidR="00F6018F" w:rsidRPr="00D0226D" w:rsidRDefault="00F6018F" w:rsidP="0021527A">
            <w:pPr>
              <w:jc w:val="right"/>
              <w:rPr>
                <w:b/>
                <w:sz w:val="20"/>
                <w:szCs w:val="20"/>
              </w:rPr>
            </w:pPr>
            <w:r>
              <w:rPr>
                <w:b/>
                <w:sz w:val="20"/>
                <w:szCs w:val="20"/>
              </w:rPr>
              <w:t>Amount requested from SSGT</w:t>
            </w:r>
          </w:p>
        </w:tc>
        <w:tc>
          <w:tcPr>
            <w:tcW w:w="1701" w:type="dxa"/>
            <w:tcBorders>
              <w:bottom w:val="single" w:sz="4" w:space="0" w:color="auto"/>
            </w:tcBorders>
            <w:shd w:val="clear" w:color="auto" w:fill="auto"/>
          </w:tcPr>
          <w:p w14:paraId="3ACAF78C" w14:textId="77777777" w:rsidR="00F6018F" w:rsidRPr="0021527A" w:rsidRDefault="00F6018F" w:rsidP="0021527A">
            <w:pPr>
              <w:jc w:val="right"/>
              <w:rPr>
                <w:rFonts w:asciiTheme="minorHAnsi" w:hAnsiTheme="minorHAnsi" w:cstheme="minorHAnsi"/>
                <w:b/>
                <w:sz w:val="20"/>
                <w:szCs w:val="20"/>
              </w:rPr>
            </w:pPr>
          </w:p>
        </w:tc>
      </w:tr>
    </w:tbl>
    <w:p w14:paraId="3ACAF791" w14:textId="77777777" w:rsidR="00202A58" w:rsidRDefault="00202A58" w:rsidP="00202A58">
      <w:pPr>
        <w:rPr>
          <w:b/>
          <w:i/>
        </w:rPr>
      </w:pPr>
    </w:p>
    <w:p w14:paraId="3ACAF792" w14:textId="6DDA43C4" w:rsidR="00853F53" w:rsidRDefault="00202A58" w:rsidP="001E44B6">
      <w:pPr>
        <w:jc w:val="center"/>
      </w:pPr>
      <w:r w:rsidRPr="00E04E14">
        <w:rPr>
          <w:b/>
          <w:i/>
        </w:rPr>
        <w:t xml:space="preserve">Please note – if we have any queries on the budget, we can contact you to discuss it, so </w:t>
      </w:r>
      <w:r>
        <w:rPr>
          <w:b/>
          <w:i/>
        </w:rPr>
        <w:t>just fill this out as best you can and it can be revised if necessary.</w:t>
      </w:r>
    </w:p>
    <w:sectPr w:rsidR="00853F53" w:rsidSect="002B15AA">
      <w:headerReference w:type="default" r:id="rId15"/>
      <w:footerReference w:type="default" r:id="rId16"/>
      <w:pgSz w:w="11906" w:h="16838"/>
      <w:pgMar w:top="1843" w:right="1440" w:bottom="1440" w:left="1440" w:header="708" w:footer="18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264648" w14:textId="77777777" w:rsidR="000B20A4" w:rsidRDefault="000B20A4" w:rsidP="00A624C6">
      <w:pPr>
        <w:spacing w:after="0" w:line="240" w:lineRule="auto"/>
      </w:pPr>
      <w:r>
        <w:separator/>
      </w:r>
    </w:p>
  </w:endnote>
  <w:endnote w:type="continuationSeparator" w:id="0">
    <w:p w14:paraId="0711AEA5" w14:textId="77777777" w:rsidR="000B20A4" w:rsidRDefault="000B20A4" w:rsidP="00A624C6">
      <w:pPr>
        <w:spacing w:after="0" w:line="240" w:lineRule="auto"/>
      </w:pPr>
      <w:r>
        <w:continuationSeparator/>
      </w:r>
    </w:p>
  </w:endnote>
  <w:endnote w:type="continuationNotice" w:id="1">
    <w:p w14:paraId="717A7A34" w14:textId="77777777" w:rsidR="000E5C10" w:rsidRDefault="000E5C1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heSans-B7Bold">
    <w:altName w:val="Calibri"/>
    <w:panose1 w:val="00000000000000000000"/>
    <w:charset w:val="4D"/>
    <w:family w:val="auto"/>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5915725"/>
      <w:docPartObj>
        <w:docPartGallery w:val="Page Numbers (Bottom of Page)"/>
        <w:docPartUnique/>
      </w:docPartObj>
    </w:sdtPr>
    <w:sdtContent>
      <w:sdt>
        <w:sdtPr>
          <w:id w:val="-1609965021"/>
          <w:docPartObj>
            <w:docPartGallery w:val="Page Numbers (Top of Page)"/>
            <w:docPartUnique/>
          </w:docPartObj>
        </w:sdtPr>
        <w:sdtContent>
          <w:p w14:paraId="3ACAF79A" w14:textId="77777777" w:rsidR="002B15AA" w:rsidRDefault="002B15AA">
            <w:pPr>
              <w:pStyle w:val="Footer"/>
            </w:pPr>
            <w:r>
              <w:rPr>
                <w:rFonts w:cs="TheSans-B7Bold"/>
                <w:b/>
                <w:bCs/>
                <w:noProof/>
                <w:sz w:val="16"/>
                <w:szCs w:val="16"/>
                <w:lang w:eastAsia="en-IE"/>
              </w:rPr>
              <w:drawing>
                <wp:anchor distT="0" distB="0" distL="114300" distR="114300" simplePos="0" relativeHeight="251658240" behindDoc="1" locked="1" layoutInCell="1" allowOverlap="1" wp14:anchorId="3ACAF79E" wp14:editId="3ACAF79F">
                  <wp:simplePos x="0" y="0"/>
                  <wp:positionH relativeFrom="column">
                    <wp:posOffset>-403860</wp:posOffset>
                  </wp:positionH>
                  <wp:positionV relativeFrom="paragraph">
                    <wp:posOffset>-45720</wp:posOffset>
                  </wp:positionV>
                  <wp:extent cx="7617460" cy="575945"/>
                  <wp:effectExtent l="0" t="0" r="254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7617460" cy="575945"/>
                          </a:xfrm>
                          <a:prstGeom prst="rect">
                            <a:avLst/>
                          </a:prstGeom>
                        </pic:spPr>
                      </pic:pic>
                    </a:graphicData>
                  </a:graphic>
                  <wp14:sizeRelH relativeFrom="margin">
                    <wp14:pctWidth>0</wp14:pctWidth>
                  </wp14:sizeRelH>
                  <wp14:sizeRelV relativeFrom="margin">
                    <wp14:pctHeight>0</wp14:pctHeight>
                  </wp14:sizeRelV>
                </wp:anchor>
              </w:drawing>
            </w:r>
          </w:p>
          <w:p w14:paraId="062832CE" w14:textId="77777777" w:rsidR="00442DB1" w:rsidRDefault="00442DB1">
            <w:pPr>
              <w:pStyle w:val="Footer"/>
              <w:rPr>
                <w:rFonts w:cstheme="minorHAnsi"/>
                <w:sz w:val="18"/>
                <w:szCs w:val="18"/>
              </w:rPr>
            </w:pPr>
          </w:p>
          <w:p w14:paraId="3ACAF79B" w14:textId="11E480A7" w:rsidR="00A624C6" w:rsidRDefault="00A624C6">
            <w:pPr>
              <w:pStyle w:val="Footer"/>
            </w:pPr>
            <w:r w:rsidRPr="00A624C6">
              <w:rPr>
                <w:rFonts w:cstheme="minorHAnsi"/>
                <w:sz w:val="18"/>
                <w:szCs w:val="18"/>
              </w:rPr>
              <w:t xml:space="preserve">Page </w:t>
            </w:r>
            <w:r w:rsidRPr="00A624C6">
              <w:rPr>
                <w:rFonts w:cstheme="minorHAnsi"/>
                <w:bCs/>
                <w:sz w:val="18"/>
                <w:szCs w:val="18"/>
              </w:rPr>
              <w:fldChar w:fldCharType="begin"/>
            </w:r>
            <w:r w:rsidRPr="00A624C6">
              <w:rPr>
                <w:rFonts w:cstheme="minorHAnsi"/>
                <w:bCs/>
                <w:sz w:val="18"/>
                <w:szCs w:val="18"/>
              </w:rPr>
              <w:instrText xml:space="preserve"> PAGE </w:instrText>
            </w:r>
            <w:r w:rsidRPr="00A624C6">
              <w:rPr>
                <w:rFonts w:cstheme="minorHAnsi"/>
                <w:bCs/>
                <w:sz w:val="18"/>
                <w:szCs w:val="18"/>
              </w:rPr>
              <w:fldChar w:fldCharType="separate"/>
            </w:r>
            <w:r w:rsidR="00242582">
              <w:rPr>
                <w:rFonts w:cstheme="minorHAnsi"/>
                <w:bCs/>
                <w:noProof/>
                <w:sz w:val="18"/>
                <w:szCs w:val="18"/>
              </w:rPr>
              <w:t>2</w:t>
            </w:r>
            <w:r w:rsidRPr="00A624C6">
              <w:rPr>
                <w:rFonts w:cstheme="minorHAnsi"/>
                <w:bCs/>
                <w:sz w:val="18"/>
                <w:szCs w:val="18"/>
              </w:rPr>
              <w:fldChar w:fldCharType="end"/>
            </w:r>
            <w:r w:rsidRPr="00A624C6">
              <w:rPr>
                <w:rFonts w:cstheme="minorHAnsi"/>
                <w:sz w:val="18"/>
                <w:szCs w:val="18"/>
              </w:rPr>
              <w:t xml:space="preserve"> of </w:t>
            </w:r>
            <w:r w:rsidRPr="00A624C6">
              <w:rPr>
                <w:rFonts w:cstheme="minorHAnsi"/>
                <w:bCs/>
                <w:sz w:val="18"/>
                <w:szCs w:val="18"/>
              </w:rPr>
              <w:fldChar w:fldCharType="begin"/>
            </w:r>
            <w:r w:rsidRPr="00A624C6">
              <w:rPr>
                <w:rFonts w:cstheme="minorHAnsi"/>
                <w:bCs/>
                <w:sz w:val="18"/>
                <w:szCs w:val="18"/>
              </w:rPr>
              <w:instrText xml:space="preserve"> NUMPAGES  </w:instrText>
            </w:r>
            <w:r w:rsidRPr="00A624C6">
              <w:rPr>
                <w:rFonts w:cstheme="minorHAnsi"/>
                <w:bCs/>
                <w:sz w:val="18"/>
                <w:szCs w:val="18"/>
              </w:rPr>
              <w:fldChar w:fldCharType="separate"/>
            </w:r>
            <w:r w:rsidR="00242582">
              <w:rPr>
                <w:rFonts w:cstheme="minorHAnsi"/>
                <w:bCs/>
                <w:noProof/>
                <w:sz w:val="18"/>
                <w:szCs w:val="18"/>
              </w:rPr>
              <w:t>4</w:t>
            </w:r>
            <w:r w:rsidRPr="00A624C6">
              <w:rPr>
                <w:rFonts w:cstheme="minorHAnsi"/>
                <w:bCs/>
                <w:sz w:val="18"/>
                <w:szCs w:val="18"/>
              </w:rPr>
              <w:fldChar w:fldCharType="end"/>
            </w:r>
            <w:r w:rsidRPr="00A624C6">
              <w:rPr>
                <w:rFonts w:cstheme="minorHAnsi"/>
                <w:bCs/>
                <w:sz w:val="18"/>
                <w:szCs w:val="18"/>
              </w:rPr>
              <w:tab/>
            </w:r>
            <w:r w:rsidRPr="00A624C6">
              <w:rPr>
                <w:rFonts w:cstheme="minorHAnsi"/>
                <w:bCs/>
                <w:sz w:val="18"/>
                <w:szCs w:val="18"/>
              </w:rPr>
              <w:tab/>
            </w:r>
            <w:r w:rsidRPr="00A624C6">
              <w:rPr>
                <w:rFonts w:cstheme="minorHAnsi"/>
                <w:bCs/>
                <w:sz w:val="18"/>
                <w:szCs w:val="18"/>
              </w:rPr>
              <w:fldChar w:fldCharType="begin"/>
            </w:r>
            <w:r w:rsidRPr="00A624C6">
              <w:rPr>
                <w:rFonts w:cstheme="minorHAnsi"/>
                <w:bCs/>
                <w:sz w:val="18"/>
                <w:szCs w:val="18"/>
              </w:rPr>
              <w:instrText xml:space="preserve"> DATE \@ "dd/MM/yyyy" </w:instrText>
            </w:r>
            <w:r w:rsidRPr="00A624C6">
              <w:rPr>
                <w:rFonts w:cstheme="minorHAnsi"/>
                <w:bCs/>
                <w:sz w:val="18"/>
                <w:szCs w:val="18"/>
              </w:rPr>
              <w:fldChar w:fldCharType="separate"/>
            </w:r>
            <w:r w:rsidR="000E5C10">
              <w:rPr>
                <w:rFonts w:cstheme="minorHAnsi"/>
                <w:bCs/>
                <w:noProof/>
                <w:sz w:val="18"/>
                <w:szCs w:val="18"/>
              </w:rPr>
              <w:t>05/09/2023</w:t>
            </w:r>
            <w:r w:rsidRPr="00A624C6">
              <w:rPr>
                <w:rFonts w:cstheme="minorHAnsi"/>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3584BA" w14:textId="77777777" w:rsidR="000B20A4" w:rsidRDefault="000B20A4" w:rsidP="00A624C6">
      <w:pPr>
        <w:spacing w:after="0" w:line="240" w:lineRule="auto"/>
      </w:pPr>
      <w:r>
        <w:separator/>
      </w:r>
    </w:p>
  </w:footnote>
  <w:footnote w:type="continuationSeparator" w:id="0">
    <w:p w14:paraId="223AAB46" w14:textId="77777777" w:rsidR="000B20A4" w:rsidRDefault="000B20A4" w:rsidP="00A624C6">
      <w:pPr>
        <w:spacing w:after="0" w:line="240" w:lineRule="auto"/>
      </w:pPr>
      <w:r>
        <w:continuationSeparator/>
      </w:r>
    </w:p>
  </w:footnote>
  <w:footnote w:type="continuationNotice" w:id="1">
    <w:p w14:paraId="29A961D8" w14:textId="77777777" w:rsidR="000E5C10" w:rsidRDefault="000E5C10">
      <w:pPr>
        <w:spacing w:after="0" w:line="240" w:lineRule="auto"/>
      </w:pPr>
    </w:p>
  </w:footnote>
  <w:footnote w:id="2">
    <w:p w14:paraId="007CB4A6" w14:textId="77777777" w:rsidR="00091C52" w:rsidRPr="001A50EE" w:rsidRDefault="00091C52" w:rsidP="00091C52">
      <w:pPr>
        <w:pStyle w:val="FootnoteText"/>
        <w:rPr>
          <w:rFonts w:asciiTheme="minorHAnsi" w:hAnsiTheme="minorHAnsi" w:cstheme="minorHAnsi"/>
          <w:sz w:val="18"/>
          <w:szCs w:val="18"/>
        </w:rPr>
      </w:pPr>
      <w:r w:rsidRPr="001A50EE">
        <w:rPr>
          <w:rStyle w:val="FootnoteReference"/>
          <w:rFonts w:asciiTheme="minorHAnsi" w:hAnsiTheme="minorHAnsi" w:cstheme="minorHAnsi"/>
          <w:sz w:val="18"/>
          <w:szCs w:val="18"/>
        </w:rPr>
        <w:footnoteRef/>
      </w:r>
      <w:r w:rsidRPr="001A50EE">
        <w:rPr>
          <w:rFonts w:asciiTheme="minorHAnsi" w:hAnsiTheme="minorHAnsi" w:cstheme="minorHAnsi"/>
          <w:sz w:val="18"/>
          <w:szCs w:val="18"/>
        </w:rPr>
        <w:t xml:space="preserve"> Where ‘accommodation’ is referenced it is taken to mean culturally appropriate, secure, quality Traveller accommodation.</w:t>
      </w:r>
    </w:p>
  </w:footnote>
  <w:footnote w:id="3">
    <w:p w14:paraId="43F8190D" w14:textId="56F82CFB" w:rsidR="005C59FB" w:rsidRDefault="005C59FB">
      <w:pPr>
        <w:pStyle w:val="FootnoteText"/>
        <w:rPr>
          <w:lang w:val="en-IE"/>
        </w:rPr>
      </w:pPr>
      <w:r>
        <w:rPr>
          <w:rStyle w:val="FootnoteReference"/>
        </w:rPr>
        <w:footnoteRef/>
      </w:r>
      <w:r>
        <w:t xml:space="preserve"> </w:t>
      </w:r>
      <w:r w:rsidRPr="00203DEA">
        <w:rPr>
          <w:rFonts w:asciiTheme="minorHAnsi" w:hAnsiTheme="minorHAnsi" w:cstheme="minorHAnsi"/>
          <w:lang w:val="en-IE"/>
        </w:rPr>
        <w:t>Organisations that are not Traveller-led may apply but must demonstrate that Travellers have been involved in the design of the proposed work</w:t>
      </w:r>
    </w:p>
    <w:p w14:paraId="7BDF2B4B" w14:textId="77777777" w:rsidR="00442DB1" w:rsidRPr="00442DB1" w:rsidRDefault="00442DB1">
      <w:pPr>
        <w:pStyle w:val="FootnoteText"/>
        <w:rPr>
          <w:lang w:val="en-IE"/>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AF799" w14:textId="0AFE38A8" w:rsidR="00A624C6" w:rsidRPr="00A624C6" w:rsidRDefault="006D7C6E">
    <w:pPr>
      <w:pStyle w:val="Header"/>
      <w:rPr>
        <w:lang w:val="en-US"/>
      </w:rPr>
    </w:pPr>
    <w:r>
      <w:rPr>
        <w:sz w:val="18"/>
        <w:szCs w:val="18"/>
        <w:lang w:val="en-US"/>
      </w:rPr>
      <w:t>202</w:t>
    </w:r>
    <w:r w:rsidR="00F676AD">
      <w:rPr>
        <w:sz w:val="18"/>
        <w:szCs w:val="18"/>
        <w:lang w:val="en-US"/>
      </w:rPr>
      <w:t>3</w:t>
    </w:r>
    <w:r>
      <w:rPr>
        <w:sz w:val="18"/>
        <w:szCs w:val="18"/>
        <w:lang w:val="en-US"/>
      </w:rPr>
      <w:t xml:space="preserve"> TAGP </w:t>
    </w:r>
    <w:r w:rsidR="00F676AD">
      <w:rPr>
        <w:sz w:val="18"/>
        <w:szCs w:val="18"/>
        <w:lang w:val="en-US"/>
      </w:rPr>
      <w:t>Applicant</w:t>
    </w:r>
    <w:r>
      <w:rPr>
        <w:sz w:val="18"/>
        <w:szCs w:val="18"/>
        <w:lang w:val="en-US"/>
      </w:rPr>
      <w:t xml:space="preserve"> Guidelines</w:t>
    </w:r>
    <w:r w:rsidR="00A624C6">
      <w:rPr>
        <w:lang w:val="en-US"/>
      </w:rPr>
      <w:tab/>
    </w:r>
    <w:r w:rsidR="00A624C6">
      <w:rPr>
        <w:lang w:val="en-US"/>
      </w:rPr>
      <w:tab/>
    </w:r>
    <w:r w:rsidR="00A624C6">
      <w:rPr>
        <w:noProof/>
        <w:lang w:eastAsia="en-IE"/>
      </w:rPr>
      <w:drawing>
        <wp:inline distT="0" distB="0" distL="0" distR="0" wp14:anchorId="3ACAF79C" wp14:editId="3ACAF79D">
          <wp:extent cx="1821180" cy="474571"/>
          <wp:effectExtent l="0" t="0" r="7620" b="190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 new logo 090817.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69506" cy="48716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1237B"/>
    <w:multiLevelType w:val="hybridMultilevel"/>
    <w:tmpl w:val="CEC628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AE15A48"/>
    <w:multiLevelType w:val="hybridMultilevel"/>
    <w:tmpl w:val="96EECE9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64A2479"/>
    <w:multiLevelType w:val="hybridMultilevel"/>
    <w:tmpl w:val="F54C10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7406D44"/>
    <w:multiLevelType w:val="hybridMultilevel"/>
    <w:tmpl w:val="19622A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936791378">
    <w:abstractNumId w:val="0"/>
  </w:num>
  <w:num w:numId="2" w16cid:durableId="771628267">
    <w:abstractNumId w:val="2"/>
  </w:num>
  <w:num w:numId="3" w16cid:durableId="1059283788">
    <w:abstractNumId w:val="1"/>
  </w:num>
  <w:num w:numId="4" w16cid:durableId="20760055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C6E"/>
    <w:rsid w:val="00002815"/>
    <w:rsid w:val="00015447"/>
    <w:rsid w:val="000224A1"/>
    <w:rsid w:val="00026F3E"/>
    <w:rsid w:val="00046D86"/>
    <w:rsid w:val="00091C52"/>
    <w:rsid w:val="000A2CF5"/>
    <w:rsid w:val="000A55C8"/>
    <w:rsid w:val="000A6ABA"/>
    <w:rsid w:val="000B20A4"/>
    <w:rsid w:val="000B4E2F"/>
    <w:rsid w:val="000B7916"/>
    <w:rsid w:val="000C1F29"/>
    <w:rsid w:val="000C346E"/>
    <w:rsid w:val="000D7E23"/>
    <w:rsid w:val="000E5C10"/>
    <w:rsid w:val="000E6E95"/>
    <w:rsid w:val="001233C0"/>
    <w:rsid w:val="001365B2"/>
    <w:rsid w:val="00195127"/>
    <w:rsid w:val="001A4E09"/>
    <w:rsid w:val="001E2EC0"/>
    <w:rsid w:val="001E44B6"/>
    <w:rsid w:val="001F2CF2"/>
    <w:rsid w:val="00200573"/>
    <w:rsid w:val="00202A58"/>
    <w:rsid w:val="00203DEA"/>
    <w:rsid w:val="00214F20"/>
    <w:rsid w:val="0021527A"/>
    <w:rsid w:val="002161DF"/>
    <w:rsid w:val="00242582"/>
    <w:rsid w:val="00271535"/>
    <w:rsid w:val="00296714"/>
    <w:rsid w:val="002B15AA"/>
    <w:rsid w:val="002B2989"/>
    <w:rsid w:val="002D0604"/>
    <w:rsid w:val="002D5610"/>
    <w:rsid w:val="002F288D"/>
    <w:rsid w:val="0032404B"/>
    <w:rsid w:val="0033014E"/>
    <w:rsid w:val="00343CF0"/>
    <w:rsid w:val="003649AF"/>
    <w:rsid w:val="003723FC"/>
    <w:rsid w:val="0038685D"/>
    <w:rsid w:val="00394EF2"/>
    <w:rsid w:val="003B37B7"/>
    <w:rsid w:val="003D70EC"/>
    <w:rsid w:val="003D737F"/>
    <w:rsid w:val="003F31F8"/>
    <w:rsid w:val="004143C9"/>
    <w:rsid w:val="00442DB1"/>
    <w:rsid w:val="00447236"/>
    <w:rsid w:val="00470FE1"/>
    <w:rsid w:val="004940B6"/>
    <w:rsid w:val="004F5D7F"/>
    <w:rsid w:val="00500FC3"/>
    <w:rsid w:val="00506515"/>
    <w:rsid w:val="00513298"/>
    <w:rsid w:val="00531EBD"/>
    <w:rsid w:val="00533647"/>
    <w:rsid w:val="00537AE4"/>
    <w:rsid w:val="00565326"/>
    <w:rsid w:val="00575148"/>
    <w:rsid w:val="005A65E1"/>
    <w:rsid w:val="005C3794"/>
    <w:rsid w:val="005C59FB"/>
    <w:rsid w:val="005C5F29"/>
    <w:rsid w:val="005F5501"/>
    <w:rsid w:val="0060613D"/>
    <w:rsid w:val="0061173B"/>
    <w:rsid w:val="0062316D"/>
    <w:rsid w:val="00637593"/>
    <w:rsid w:val="00675704"/>
    <w:rsid w:val="00676D85"/>
    <w:rsid w:val="006842D9"/>
    <w:rsid w:val="00687AA9"/>
    <w:rsid w:val="006A4B7F"/>
    <w:rsid w:val="006B436E"/>
    <w:rsid w:val="006B5DA5"/>
    <w:rsid w:val="006C2E52"/>
    <w:rsid w:val="006D2B0D"/>
    <w:rsid w:val="006D3F20"/>
    <w:rsid w:val="006D7C6E"/>
    <w:rsid w:val="006E05EF"/>
    <w:rsid w:val="006F1F83"/>
    <w:rsid w:val="006F477C"/>
    <w:rsid w:val="00734975"/>
    <w:rsid w:val="00734A81"/>
    <w:rsid w:val="00740D8F"/>
    <w:rsid w:val="007417D0"/>
    <w:rsid w:val="00746846"/>
    <w:rsid w:val="007815C0"/>
    <w:rsid w:val="007A6086"/>
    <w:rsid w:val="007A67AA"/>
    <w:rsid w:val="007B27AF"/>
    <w:rsid w:val="007C2579"/>
    <w:rsid w:val="007E120D"/>
    <w:rsid w:val="007F32B2"/>
    <w:rsid w:val="007F7DB8"/>
    <w:rsid w:val="0081226C"/>
    <w:rsid w:val="0084371B"/>
    <w:rsid w:val="00853F53"/>
    <w:rsid w:val="008721A7"/>
    <w:rsid w:val="00873445"/>
    <w:rsid w:val="008824FB"/>
    <w:rsid w:val="008D36DB"/>
    <w:rsid w:val="008F1A04"/>
    <w:rsid w:val="008F1B96"/>
    <w:rsid w:val="009107B5"/>
    <w:rsid w:val="0091140D"/>
    <w:rsid w:val="0091334A"/>
    <w:rsid w:val="009221F2"/>
    <w:rsid w:val="00940FFF"/>
    <w:rsid w:val="00941177"/>
    <w:rsid w:val="00950252"/>
    <w:rsid w:val="009D087A"/>
    <w:rsid w:val="00A208BA"/>
    <w:rsid w:val="00A364DE"/>
    <w:rsid w:val="00A42FA0"/>
    <w:rsid w:val="00A624C6"/>
    <w:rsid w:val="00AA1536"/>
    <w:rsid w:val="00AB7E05"/>
    <w:rsid w:val="00AC2832"/>
    <w:rsid w:val="00AD06A2"/>
    <w:rsid w:val="00B1470C"/>
    <w:rsid w:val="00B170A8"/>
    <w:rsid w:val="00B579D4"/>
    <w:rsid w:val="00BB17B4"/>
    <w:rsid w:val="00BB766A"/>
    <w:rsid w:val="00BD3506"/>
    <w:rsid w:val="00BE46F2"/>
    <w:rsid w:val="00C5413F"/>
    <w:rsid w:val="00C5456A"/>
    <w:rsid w:val="00C93E58"/>
    <w:rsid w:val="00CA00D3"/>
    <w:rsid w:val="00CB2632"/>
    <w:rsid w:val="00CB3BC3"/>
    <w:rsid w:val="00CC239D"/>
    <w:rsid w:val="00CC6935"/>
    <w:rsid w:val="00CE1F71"/>
    <w:rsid w:val="00D34181"/>
    <w:rsid w:val="00D54806"/>
    <w:rsid w:val="00D704B3"/>
    <w:rsid w:val="00D74437"/>
    <w:rsid w:val="00DD0A50"/>
    <w:rsid w:val="00DE02D1"/>
    <w:rsid w:val="00DE3C26"/>
    <w:rsid w:val="00DF7E67"/>
    <w:rsid w:val="00E07E68"/>
    <w:rsid w:val="00E4335B"/>
    <w:rsid w:val="00E86F57"/>
    <w:rsid w:val="00E9035B"/>
    <w:rsid w:val="00EA3542"/>
    <w:rsid w:val="00EA38CE"/>
    <w:rsid w:val="00EC0843"/>
    <w:rsid w:val="00EC2209"/>
    <w:rsid w:val="00EC4628"/>
    <w:rsid w:val="00EE1BC1"/>
    <w:rsid w:val="00EF57BF"/>
    <w:rsid w:val="00F365B1"/>
    <w:rsid w:val="00F42CEE"/>
    <w:rsid w:val="00F6018F"/>
    <w:rsid w:val="00F676AD"/>
    <w:rsid w:val="00F86CDB"/>
    <w:rsid w:val="00FB27D4"/>
    <w:rsid w:val="00FB3E46"/>
    <w:rsid w:val="00FD0607"/>
    <w:rsid w:val="00FD68D6"/>
    <w:rsid w:val="00FF18B5"/>
    <w:rsid w:val="22BECC5C"/>
    <w:rsid w:val="43A5C88E"/>
    <w:rsid w:val="4DC31CFD"/>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CAF696"/>
  <w15:chartTrackingRefBased/>
  <w15:docId w15:val="{31625666-39E9-4B55-A9F9-EFBCC9CDE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7C6E"/>
    <w:rPr>
      <w:rFonts w:ascii="Calibri" w:hAnsi="Calibri" w:cs="Segoe UI"/>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24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24C6"/>
  </w:style>
  <w:style w:type="paragraph" w:styleId="Footer">
    <w:name w:val="footer"/>
    <w:basedOn w:val="Normal"/>
    <w:link w:val="FooterChar"/>
    <w:uiPriority w:val="99"/>
    <w:unhideWhenUsed/>
    <w:rsid w:val="00A624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24C6"/>
  </w:style>
  <w:style w:type="table" w:styleId="TableGrid">
    <w:name w:val="Table Grid"/>
    <w:basedOn w:val="TableNormal"/>
    <w:uiPriority w:val="39"/>
    <w:rsid w:val="006D7C6E"/>
    <w:pPr>
      <w:spacing w:after="0" w:line="240" w:lineRule="auto"/>
    </w:pPr>
    <w:rPr>
      <w:rFonts w:ascii="Calibri" w:hAnsi="Calibri" w:cs="Segoe UI"/>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6D7C6E"/>
    <w:pPr>
      <w:ind w:left="720"/>
      <w:contextualSpacing/>
    </w:pPr>
    <w:rPr>
      <w:rFonts w:asciiTheme="minorHAnsi" w:hAnsiTheme="minorHAnsi" w:cstheme="minorBidi"/>
      <w:szCs w:val="22"/>
      <w:lang w:val="en-GB"/>
    </w:rPr>
  </w:style>
  <w:style w:type="paragraph" w:styleId="BodyText">
    <w:name w:val="Body Text"/>
    <w:basedOn w:val="Normal"/>
    <w:link w:val="BodyTextChar"/>
    <w:rsid w:val="006D7C6E"/>
    <w:pPr>
      <w:spacing w:after="0" w:line="240" w:lineRule="auto"/>
      <w:jc w:val="both"/>
    </w:pPr>
    <w:rPr>
      <w:rFonts w:ascii="Times New Roman" w:eastAsia="Times New Roman" w:hAnsi="Times New Roman" w:cs="Times New Roman"/>
      <w:sz w:val="18"/>
      <w:szCs w:val="20"/>
      <w:lang w:val="en-GB"/>
    </w:rPr>
  </w:style>
  <w:style w:type="character" w:customStyle="1" w:styleId="BodyTextChar">
    <w:name w:val="Body Text Char"/>
    <w:basedOn w:val="DefaultParagraphFont"/>
    <w:link w:val="BodyText"/>
    <w:rsid w:val="006D7C6E"/>
    <w:rPr>
      <w:rFonts w:ascii="Times New Roman" w:eastAsia="Times New Roman" w:hAnsi="Times New Roman" w:cs="Times New Roman"/>
      <w:sz w:val="18"/>
      <w:szCs w:val="20"/>
      <w:lang w:val="en-GB"/>
    </w:rPr>
  </w:style>
  <w:style w:type="paragraph" w:styleId="FootnoteText">
    <w:name w:val="footnote text"/>
    <w:basedOn w:val="Normal"/>
    <w:link w:val="FootnoteTextChar"/>
    <w:uiPriority w:val="99"/>
    <w:rsid w:val="006D7C6E"/>
    <w:pPr>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uiPriority w:val="99"/>
    <w:rsid w:val="006D7C6E"/>
    <w:rPr>
      <w:rFonts w:ascii="Times New Roman" w:eastAsia="Times New Roman" w:hAnsi="Times New Roman" w:cs="Times New Roman"/>
      <w:sz w:val="20"/>
      <w:szCs w:val="20"/>
      <w:lang w:val="en-GB"/>
    </w:rPr>
  </w:style>
  <w:style w:type="character" w:styleId="FootnoteReference">
    <w:name w:val="footnote reference"/>
    <w:aliases w:val="Footnote Refernece,4_G"/>
    <w:uiPriority w:val="99"/>
    <w:rsid w:val="006D7C6E"/>
    <w:rPr>
      <w:vertAlign w:val="superscript"/>
    </w:rPr>
  </w:style>
  <w:style w:type="character" w:styleId="Hyperlink">
    <w:name w:val="Hyperlink"/>
    <w:basedOn w:val="DefaultParagraphFont"/>
    <w:uiPriority w:val="99"/>
    <w:unhideWhenUsed/>
    <w:rsid w:val="006D7C6E"/>
    <w:rPr>
      <w:color w:val="0563C1" w:themeColor="hyperlink"/>
      <w:u w:val="single"/>
    </w:rPr>
  </w:style>
  <w:style w:type="character" w:customStyle="1" w:styleId="ListParagraphChar">
    <w:name w:val="List Paragraph Char"/>
    <w:basedOn w:val="DefaultParagraphFont"/>
    <w:link w:val="ListParagraph"/>
    <w:uiPriority w:val="34"/>
    <w:locked/>
    <w:rsid w:val="006D7C6E"/>
    <w:rPr>
      <w:lang w:val="en-GB"/>
    </w:rPr>
  </w:style>
  <w:style w:type="character" w:styleId="FollowedHyperlink">
    <w:name w:val="FollowedHyperlink"/>
    <w:basedOn w:val="DefaultParagraphFont"/>
    <w:uiPriority w:val="99"/>
    <w:semiHidden/>
    <w:unhideWhenUsed/>
    <w:rsid w:val="00A42FA0"/>
    <w:rPr>
      <w:color w:val="954F72" w:themeColor="followedHyperlink"/>
      <w:u w:val="single"/>
    </w:rPr>
  </w:style>
  <w:style w:type="paragraph" w:styleId="NormalWeb">
    <w:name w:val="Normal (Web)"/>
    <w:basedOn w:val="Normal"/>
    <w:uiPriority w:val="99"/>
    <w:semiHidden/>
    <w:unhideWhenUsed/>
    <w:rsid w:val="00202A58"/>
    <w:pPr>
      <w:spacing w:before="100" w:beforeAutospacing="1" w:after="100" w:afterAutospacing="1" w:line="240" w:lineRule="auto"/>
    </w:pPr>
    <w:rPr>
      <w:rFonts w:ascii="Times New Roman" w:eastAsiaTheme="minorEastAsia" w:hAnsi="Times New Roman" w:cs="Times New Roman"/>
      <w:sz w:val="24"/>
      <w:szCs w:val="24"/>
      <w:lang w:eastAsia="en-IE"/>
    </w:rPr>
  </w:style>
  <w:style w:type="character" w:styleId="UnresolvedMention">
    <w:name w:val="Unresolved Mention"/>
    <w:basedOn w:val="DefaultParagraphFont"/>
    <w:uiPriority w:val="99"/>
    <w:semiHidden/>
    <w:unhideWhenUsed/>
    <w:rsid w:val="00195127"/>
    <w:rPr>
      <w:color w:val="605E5C"/>
      <w:shd w:val="clear" w:color="auto" w:fill="E1DFDD"/>
    </w:rPr>
  </w:style>
  <w:style w:type="paragraph" w:styleId="Revision">
    <w:name w:val="Revision"/>
    <w:hidden/>
    <w:uiPriority w:val="99"/>
    <w:semiHidden/>
    <w:rsid w:val="000E5C10"/>
    <w:pPr>
      <w:spacing w:after="0" w:line="240" w:lineRule="auto"/>
    </w:pPr>
    <w:rPr>
      <w:rFonts w:ascii="Calibri" w:hAnsi="Calibri" w:cs="Segoe U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3560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ara@ssgt.i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tfaforms.com/5084716"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sgt.ie/wp-content/uploads/2023/09/What-groups-are-eligible-to-apply-for-SSGT-funding.docx"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faforms.com/5084716"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rla\Documents\Custom%20Office%20Templates\SSGTd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858EB8354CEE44AFB175984923749E" ma:contentTypeVersion="17" ma:contentTypeDescription="Create a new document." ma:contentTypeScope="" ma:versionID="52dd8036fc35dcb20d0c228426cdc981">
  <xsd:schema xmlns:xsd="http://www.w3.org/2001/XMLSchema" xmlns:xs="http://www.w3.org/2001/XMLSchema" xmlns:p="http://schemas.microsoft.com/office/2006/metadata/properties" xmlns:ns2="f5d03484-afd2-48cf-9869-01f8b2f76e3e" xmlns:ns3="79a31bd3-4711-42be-97d9-129663ceb203" targetNamespace="http://schemas.microsoft.com/office/2006/metadata/properties" ma:root="true" ma:fieldsID="9114dd0509f35b4fff52e0314814a259" ns2:_="" ns3:_="">
    <xsd:import namespace="f5d03484-afd2-48cf-9869-01f8b2f76e3e"/>
    <xsd:import namespace="79a31bd3-4711-42be-97d9-129663ceb20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d03484-afd2-48cf-9869-01f8b2f76e3e"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9e6f46d3-6149-4449-b24d-0944942dc023}" ma:internalName="TaxCatchAll" ma:showField="CatchAllData" ma:web="f5d03484-afd2-48cf-9869-01f8b2f76e3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9a31bd3-4711-42be-97d9-129663ceb203"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f7223c-28d7-44e4-b75c-e47852ed2f7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f5d03484-afd2-48cf-9869-01f8b2f76e3e" xsi:nil="true"/>
    <lcf76f155ced4ddcb4097134ff3c332f xmlns="79a31bd3-4711-42be-97d9-129663ceb20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35FB41D-65D8-4D0C-ACEA-2A3F8FACD6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d03484-afd2-48cf-9869-01f8b2f76e3e"/>
    <ds:schemaRef ds:uri="79a31bd3-4711-42be-97d9-129663ceb2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D6B5E84-E623-448C-92AD-497F3D33B17B}">
  <ds:schemaRefs>
    <ds:schemaRef ds:uri="http://schemas.microsoft.com/sharepoint/v3/contenttype/forms"/>
  </ds:schemaRefs>
</ds:datastoreItem>
</file>

<file path=customXml/itemProps3.xml><?xml version="1.0" encoding="utf-8"?>
<ds:datastoreItem xmlns:ds="http://schemas.openxmlformats.org/officeDocument/2006/customXml" ds:itemID="{1875868E-C936-4896-A0A8-B08703038E2C}">
  <ds:schemaRefs>
    <ds:schemaRef ds:uri="http://schemas.openxmlformats.org/officeDocument/2006/bibliography"/>
  </ds:schemaRefs>
</ds:datastoreItem>
</file>

<file path=customXml/itemProps4.xml><?xml version="1.0" encoding="utf-8"?>
<ds:datastoreItem xmlns:ds="http://schemas.openxmlformats.org/officeDocument/2006/customXml" ds:itemID="{B6DDD6DA-839A-48CA-BFBC-34DEE5AA0C78}">
  <ds:schemaRefs>
    <ds:schemaRef ds:uri="http://schemas.microsoft.com/office/2006/metadata/properties"/>
    <ds:schemaRef ds:uri="http://schemas.microsoft.com/office/infopath/2007/PartnerControls"/>
    <ds:schemaRef ds:uri="f5d03484-afd2-48cf-9869-01f8b2f76e3e"/>
    <ds:schemaRef ds:uri="79a31bd3-4711-42be-97d9-129663ceb203"/>
  </ds:schemaRefs>
</ds:datastoreItem>
</file>

<file path=docProps/app.xml><?xml version="1.0" encoding="utf-8"?>
<Properties xmlns="http://schemas.openxmlformats.org/officeDocument/2006/extended-properties" xmlns:vt="http://schemas.openxmlformats.org/officeDocument/2006/docPropsVTypes">
  <Template>SSGTdoc</Template>
  <TotalTime>30</TotalTime>
  <Pages>4</Pages>
  <Words>1279</Words>
  <Characters>7296</Characters>
  <Application>Microsoft Office Word</Application>
  <DocSecurity>0</DocSecurity>
  <Lines>60</Lines>
  <Paragraphs>17</Paragraphs>
  <ScaleCrop>false</ScaleCrop>
  <Company/>
  <LinksUpToDate>false</LinksUpToDate>
  <CharactersWithSpaces>8558</CharactersWithSpaces>
  <SharedDoc>false</SharedDoc>
  <HLinks>
    <vt:vector size="18" baseType="variant">
      <vt:variant>
        <vt:i4>4915212</vt:i4>
      </vt:variant>
      <vt:variant>
        <vt:i4>6</vt:i4>
      </vt:variant>
      <vt:variant>
        <vt:i4>0</vt:i4>
      </vt:variant>
      <vt:variant>
        <vt:i4>5</vt:i4>
      </vt:variant>
      <vt:variant>
        <vt:lpwstr>https://www.tfaforms.com/5084716</vt:lpwstr>
      </vt:variant>
      <vt:variant>
        <vt:lpwstr/>
      </vt:variant>
      <vt:variant>
        <vt:i4>5046384</vt:i4>
      </vt:variant>
      <vt:variant>
        <vt:i4>3</vt:i4>
      </vt:variant>
      <vt:variant>
        <vt:i4>0</vt:i4>
      </vt:variant>
      <vt:variant>
        <vt:i4>5</vt:i4>
      </vt:variant>
      <vt:variant>
        <vt:lpwstr>mailto:sara@ssgt.ie</vt:lpwstr>
      </vt:variant>
      <vt:variant>
        <vt:lpwstr/>
      </vt:variant>
      <vt:variant>
        <vt:i4>4915212</vt:i4>
      </vt:variant>
      <vt:variant>
        <vt:i4>0</vt:i4>
      </vt:variant>
      <vt:variant>
        <vt:i4>0</vt:i4>
      </vt:variant>
      <vt:variant>
        <vt:i4>5</vt:i4>
      </vt:variant>
      <vt:variant>
        <vt:lpwstr>https://www.tfaforms.com/5084716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Orla</dc:creator>
  <cp:keywords/>
  <dc:description/>
  <cp:lastModifiedBy>Sara Stokes</cp:lastModifiedBy>
  <cp:revision>136</cp:revision>
  <cp:lastPrinted>2022-06-03T02:39:00Z</cp:lastPrinted>
  <dcterms:created xsi:type="dcterms:W3CDTF">2023-08-30T07:49:00Z</dcterms:created>
  <dcterms:modified xsi:type="dcterms:W3CDTF">2023-09-05T13:23:00Z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0x01010006858EB8354CEE44AFB175984923749E</vt:lpwstr>
  </property>
  <property fmtid="{D5CDD505-2E9C-101B-9397-08002B2CF9AE}" pid="3" name="MediaServiceImageTags">
    <vt:lpwstr/>
  </property>
</Properties>
</file>